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1B5" w:rsidRDefault="004F01B5" w:rsidP="006522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F01B5" w:rsidRDefault="004F01B5" w:rsidP="006522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390005" cy="8458591"/>
            <wp:effectExtent l="19050" t="0" r="0" b="0"/>
            <wp:docPr id="2" name="Рисунок 2" descr="C:\Users\User\Downloads\EA028B14-D4AE-4610-ADCC-957D9EE21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A028B14-D4AE-4610-ADCC-957D9EE2185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5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1B5" w:rsidRDefault="004F01B5" w:rsidP="006522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F01B5" w:rsidRDefault="004F01B5" w:rsidP="006522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F01B5" w:rsidRDefault="004F01B5" w:rsidP="006522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F01B5" w:rsidRDefault="004F01B5" w:rsidP="006522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F01B5" w:rsidRDefault="004F01B5" w:rsidP="006522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6522A3" w:rsidRPr="0023371B" w:rsidRDefault="00B1322D" w:rsidP="006522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Фактический адрес: </w:t>
      </w:r>
      <w:r w:rsidR="00841E8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Р.Д </w:t>
      </w:r>
      <w:proofErr w:type="spellStart"/>
      <w:r w:rsidR="006522A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Сергокалинский</w:t>
      </w:r>
      <w:proofErr w:type="spellEnd"/>
      <w:r w:rsidR="006522A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район с. </w:t>
      </w:r>
      <w:proofErr w:type="spellStart"/>
      <w:r w:rsidR="006522A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Краснопартизанск</w:t>
      </w:r>
      <w:proofErr w:type="spellEnd"/>
      <w:r w:rsidR="006522A3"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6522A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ул.Г.Исаева 24</w:t>
      </w:r>
    </w:p>
    <w:p w:rsidR="00B1322D" w:rsidRPr="0023371B" w:rsidRDefault="00B1322D" w:rsidP="00B132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Контактные телефоны</w:t>
      </w:r>
      <w:proofErr w:type="gramStart"/>
      <w:r w:rsidR="006522A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</w:t>
      </w:r>
      <w:proofErr w:type="gramEnd"/>
      <w:r w:rsidR="00841E8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заведующий</w:t>
      </w:r>
      <w:r w:rsidR="006522A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- 89640241402</w:t>
      </w:r>
    </w:p>
    <w:p w:rsidR="00B1322D" w:rsidRPr="0023371B" w:rsidRDefault="00B1322D" w:rsidP="00B132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Адрес электронной почты</w:t>
      </w:r>
      <w:proofErr w:type="gramStart"/>
      <w:r w:rsidR="00841E8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</w:t>
      </w:r>
      <w:proofErr w:type="gramEnd"/>
      <w:r w:rsidR="00841E8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hyperlink r:id="rId7" w:history="1">
        <w:r w:rsidR="006522A3" w:rsidRPr="00264D6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ar-SA"/>
          </w:rPr>
          <w:t>m</w:t>
        </w:r>
        <w:r w:rsidR="006522A3" w:rsidRPr="00264D6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ar-SA"/>
          </w:rPr>
          <w:t>alishisadika</w:t>
        </w:r>
        <w:r w:rsidR="006522A3" w:rsidRPr="00264D6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ar-SA"/>
          </w:rPr>
          <w:t>@</w:t>
        </w:r>
        <w:proofErr w:type="spellStart"/>
        <w:r w:rsidR="006522A3" w:rsidRPr="00264D6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ar-SA"/>
          </w:rPr>
          <w:t>mail.ru</w:t>
        </w:r>
        <w:proofErr w:type="spellEnd"/>
      </w:hyperlink>
    </w:p>
    <w:p w:rsidR="00B1322D" w:rsidRPr="0023371B" w:rsidRDefault="00B1322D" w:rsidP="00B13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371B">
        <w:rPr>
          <w:rFonts w:ascii="Times New Roman" w:eastAsia="Times New Roman" w:hAnsi="Times New Roman" w:cs="Times New Roman"/>
          <w:sz w:val="28"/>
          <w:szCs w:val="28"/>
        </w:rPr>
        <w:t>Адрес официального сайта</w:t>
      </w:r>
      <w:r w:rsidR="00841E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37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8" w:history="1">
        <w:r w:rsidR="006522A3" w:rsidRPr="00264D66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http://</w:t>
        </w:r>
        <w:r w:rsidR="006522A3" w:rsidRPr="00264D6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/>
          </w:rPr>
          <w:t>k</w:t>
        </w:r>
        <w:r w:rsidR="006522A3" w:rsidRPr="00264D66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1</w:t>
        </w:r>
        <w:r w:rsidR="006522A3" w:rsidRPr="00264D6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/>
          </w:rPr>
          <w:t>kras</w:t>
        </w:r>
        <w:r w:rsidR="006522A3" w:rsidRPr="00264D66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.</w:t>
        </w:r>
        <w:r w:rsidR="006522A3" w:rsidRPr="00264D6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/>
          </w:rPr>
          <w:t>siteobr</w:t>
        </w:r>
        <w:r w:rsidR="006522A3" w:rsidRPr="00264D66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.ru/</w:t>
        </w:r>
      </w:hyperlink>
    </w:p>
    <w:p w:rsidR="00B1322D" w:rsidRPr="006522A3" w:rsidRDefault="006522A3" w:rsidP="00B132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522A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МК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етский сад с.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Краснопартизанск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  <w:r w:rsidR="001A7941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1322D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является некоммерческой организацией, созданной для выполнения работ,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образования.</w:t>
      </w:r>
    </w:p>
    <w:p w:rsidR="00B1322D" w:rsidRPr="0023371B" w:rsidRDefault="006522A3" w:rsidP="00B1322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МК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етский сад с.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Краснопартизанск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  <w:r w:rsidR="001A7941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1322D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по своей организационно-правовой форме относи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тся к муниципаль</w:t>
      </w:r>
      <w:r w:rsidR="00B1322D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ным  учреждениям, по типу является дошкольной образовательной организацией. </w:t>
      </w:r>
    </w:p>
    <w:p w:rsidR="00B1322D" w:rsidRPr="0023371B" w:rsidRDefault="00B1322D" w:rsidP="00841E8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Учредителем </w:t>
      </w:r>
      <w:r w:rsidR="006522A3">
        <w:rPr>
          <w:rFonts w:ascii="Times New Roman" w:eastAsia="Times New Roman" w:hAnsi="Times New Roman" w:cs="Times New Roman"/>
          <w:sz w:val="28"/>
          <w:szCs w:val="28"/>
          <w:lang w:eastAsia="ar-SA"/>
        </w:rPr>
        <w:t>МК</w:t>
      </w:r>
      <w:r w:rsidR="006522A3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522A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«Детский сад с. </w:t>
      </w:r>
      <w:proofErr w:type="spellStart"/>
      <w:r w:rsidR="006522A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Краснопартизанск</w:t>
      </w:r>
      <w:proofErr w:type="spellEnd"/>
      <w:r w:rsidR="006522A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</w:t>
      </w:r>
      <w:r w:rsidR="001A7941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является муниципаль</w:t>
      </w:r>
      <w:r w:rsidR="006522A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ное образование </w:t>
      </w: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"</w:t>
      </w:r>
      <w:proofErr w:type="spellStart"/>
      <w:r w:rsidR="006522A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Сергокалинский</w:t>
      </w:r>
      <w:proofErr w:type="spellEnd"/>
      <w:r w:rsidR="006522A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район»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Функции и полномочия учредителя от имени муниципального образования</w:t>
      </w:r>
      <w:r w:rsidR="00CB5F45" w:rsidRPr="00CB5F4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="00CB5F4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Сергокалинский</w:t>
      </w:r>
      <w:proofErr w:type="spellEnd"/>
      <w:r w:rsidR="00CB5F4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район»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осуществляет Управление образования администрации </w:t>
      </w:r>
      <w:proofErr w:type="spellStart"/>
      <w:r w:rsidR="00CB5F4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Сергокалинского</w:t>
      </w:r>
      <w:proofErr w:type="spellEnd"/>
      <w:r w:rsidR="00CB5F4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района»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B1322D" w:rsidRPr="0023371B" w:rsidRDefault="00B1322D" w:rsidP="00B132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Лицензия:</w:t>
      </w:r>
      <w:r w:rsidR="00841E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 № </w:t>
      </w:r>
      <w:r w:rsidR="0023371B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841E86">
        <w:rPr>
          <w:rFonts w:ascii="Times New Roman" w:eastAsia="Times New Roman" w:hAnsi="Times New Roman" w:cs="Times New Roman"/>
          <w:sz w:val="28"/>
          <w:szCs w:val="28"/>
          <w:lang w:eastAsia="ar-SA"/>
        </w:rPr>
        <w:t>577 от «19»  ноября  2012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г., срок действия – бессрочно.</w:t>
      </w:r>
    </w:p>
    <w:p w:rsidR="00B1322D" w:rsidRPr="0023371B" w:rsidRDefault="00CB5F45" w:rsidP="00B13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МК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етский сад с.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Краснопартизанск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1322D" w:rsidRPr="0023371B">
        <w:rPr>
          <w:rFonts w:ascii="Times New Roman" w:eastAsia="Times New Roman" w:hAnsi="Times New Roman" w:cs="Times New Roman"/>
          <w:sz w:val="28"/>
          <w:szCs w:val="28"/>
        </w:rPr>
        <w:t xml:space="preserve"> имеет право ведения образовательной деятельности на следующих уровнях образования: дошкольное</w:t>
      </w:r>
    </w:p>
    <w:p w:rsidR="00B1322D" w:rsidRPr="0023371B" w:rsidRDefault="00B1322D" w:rsidP="00B13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</w:rPr>
        <w:t>Формы обучения</w:t>
      </w:r>
      <w:proofErr w:type="gramStart"/>
      <w:r w:rsidRPr="0023371B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23371B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23371B">
        <w:rPr>
          <w:rFonts w:ascii="Times New Roman" w:eastAsia="Times New Roman" w:hAnsi="Times New Roman" w:cs="Times New Roman"/>
          <w:sz w:val="28"/>
          <w:szCs w:val="28"/>
        </w:rPr>
        <w:t>невная</w:t>
      </w:r>
    </w:p>
    <w:p w:rsidR="00B1322D" w:rsidRPr="0023371B" w:rsidRDefault="00B1322D" w:rsidP="00B13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</w:rPr>
        <w:t>Нормативный срок освоения: 5 лет</w:t>
      </w:r>
    </w:p>
    <w:p w:rsidR="00B1322D" w:rsidRPr="0023371B" w:rsidRDefault="00B1322D" w:rsidP="00B13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</w:rPr>
        <w:t>Срок действия лицензии</w:t>
      </w:r>
      <w:r w:rsidRPr="0023371B">
        <w:rPr>
          <w:rFonts w:ascii="Times New Roman" w:eastAsia="Times New Roman" w:hAnsi="Times New Roman" w:cs="Times New Roman"/>
          <w:sz w:val="28"/>
          <w:szCs w:val="28"/>
        </w:rPr>
        <w:t xml:space="preserve"> на образовательную деятельность - бессрочно.</w:t>
      </w:r>
    </w:p>
    <w:p w:rsidR="00B1322D" w:rsidRPr="0023371B" w:rsidRDefault="00B1322D" w:rsidP="00B13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</w:rPr>
        <w:t>Язык обучения:</w:t>
      </w:r>
      <w:r w:rsidR="00CB5F45">
        <w:rPr>
          <w:rFonts w:ascii="Times New Roman" w:eastAsia="Times New Roman" w:hAnsi="Times New Roman" w:cs="Times New Roman"/>
          <w:sz w:val="28"/>
          <w:szCs w:val="28"/>
        </w:rPr>
        <w:t xml:space="preserve"> русско-даргинский.</w:t>
      </w:r>
    </w:p>
    <w:p w:rsidR="00B1322D" w:rsidRPr="0023371B" w:rsidRDefault="00B1322D" w:rsidP="00B13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</w:rPr>
        <w:t>Основная образовательная программа</w:t>
      </w:r>
      <w:r w:rsidRPr="0023371B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 составлена в соответствии с ФГОС </w:t>
      </w:r>
      <w:proofErr w:type="gramStart"/>
      <w:r w:rsidRPr="0023371B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2337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322D" w:rsidRPr="0023371B" w:rsidRDefault="00B1322D" w:rsidP="00B13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</w:rPr>
        <w:t>Стипендии и иные виды материальной поддержки</w:t>
      </w:r>
      <w:r w:rsidRPr="0023371B">
        <w:rPr>
          <w:rFonts w:ascii="Times New Roman" w:eastAsia="Times New Roman" w:hAnsi="Times New Roman" w:cs="Times New Roman"/>
          <w:sz w:val="28"/>
          <w:szCs w:val="28"/>
        </w:rPr>
        <w:t xml:space="preserve"> из фонда учреждения воспитанникам не выплачиваются</w:t>
      </w:r>
    </w:p>
    <w:p w:rsidR="00B1322D" w:rsidRPr="0023371B" w:rsidRDefault="00B1322D" w:rsidP="00B13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71B">
        <w:rPr>
          <w:rFonts w:ascii="Times New Roman" w:eastAsia="Times New Roman" w:hAnsi="Times New Roman" w:cs="Times New Roman"/>
          <w:sz w:val="28"/>
          <w:szCs w:val="28"/>
        </w:rPr>
        <w:t>Общежития не предоставляется.</w:t>
      </w:r>
    </w:p>
    <w:p w:rsidR="00B1322D" w:rsidRPr="0023371B" w:rsidRDefault="00B1322D" w:rsidP="00B132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71B">
        <w:rPr>
          <w:rFonts w:ascii="Times New Roman" w:eastAsia="Times New Roman" w:hAnsi="Times New Roman" w:cs="Times New Roman"/>
          <w:sz w:val="28"/>
          <w:szCs w:val="28"/>
        </w:rPr>
        <w:t>Электронных образовательных ресурсов,  доступных детям не имеется.</w:t>
      </w:r>
    </w:p>
    <w:p w:rsidR="00B1322D" w:rsidRPr="0023371B" w:rsidRDefault="00B1322D" w:rsidP="00B132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Режим работы 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МК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</w:t>
      </w:r>
      <w:proofErr w:type="gram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«Д</w:t>
      </w:r>
      <w:proofErr w:type="gram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етский сад с. </w:t>
      </w:r>
      <w:proofErr w:type="spell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Краснопартизанск</w:t>
      </w:r>
      <w:proofErr w:type="spell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B1322D" w:rsidRPr="0023371B" w:rsidRDefault="00DB4FD6" w:rsidP="00B1322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Детский сад работает по шес</w:t>
      </w:r>
      <w:r w:rsidR="00B1322D"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тидневной рабочей не</w:t>
      </w:r>
      <w:r w:rsidR="00CB5F4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деле с 10</w:t>
      </w:r>
      <w:r w:rsidR="00B1322D"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-часовым пребыванием ребенка. Режим работы групп с </w:t>
      </w:r>
      <w:r w:rsidR="00CB5F4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7.3</w:t>
      </w:r>
      <w:r w:rsidR="00F90AB5"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</w:t>
      </w:r>
      <w:r w:rsidR="00B1322D"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до </w:t>
      </w:r>
      <w:r w:rsidR="00CB5F4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17.3</w:t>
      </w:r>
      <w:r w:rsidR="00F90AB5"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</w:t>
      </w:r>
      <w:r w:rsidR="00CB5F4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 понедельника по суббот</w:t>
      </w:r>
      <w:r w:rsidR="00B1322D"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 включительно, </w:t>
      </w:r>
      <w:r w:rsidR="00CB5F4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за исключением выходных </w:t>
      </w:r>
      <w:proofErr w:type="gramStart"/>
      <w:r w:rsidR="00CB5F4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B1322D"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gramEnd"/>
      <w:r w:rsidR="00B1322D"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воскресенье) и нерабочих праздничных дней. </w:t>
      </w:r>
    </w:p>
    <w:p w:rsidR="00B1322D" w:rsidRPr="0023371B" w:rsidRDefault="00B1322D" w:rsidP="00B132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Структура и количество групп</w:t>
      </w:r>
    </w:p>
    <w:p w:rsidR="00B1322D" w:rsidRPr="0023371B" w:rsidRDefault="00B1322D" w:rsidP="00B1322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МК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</w:t>
      </w:r>
      <w:proofErr w:type="gram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«Д</w:t>
      </w:r>
      <w:proofErr w:type="gram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етский сад с. </w:t>
      </w:r>
      <w:proofErr w:type="spell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Краснопартизанск</w:t>
      </w:r>
      <w:proofErr w:type="spell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90AB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функционирую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 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DB4F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групп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B1322D" w:rsidRPr="0023371B" w:rsidRDefault="00B1322D" w:rsidP="00B1322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Списочный состав детей на 31.12.202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2 год – 30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человек.  </w:t>
      </w:r>
    </w:p>
    <w:p w:rsidR="00B1322D" w:rsidRPr="0023371B" w:rsidRDefault="00B1322D" w:rsidP="00B132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Структура управления</w:t>
      </w:r>
    </w:p>
    <w:p w:rsidR="00B1322D" w:rsidRPr="0023371B" w:rsidRDefault="00B1322D" w:rsidP="00B1322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Управление</w:t>
      </w:r>
      <w:r w:rsidR="00CB5F45" w:rsidRP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МК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</w:t>
      </w:r>
      <w:r w:rsidR="00DB4F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«Детский сад с. </w:t>
      </w:r>
      <w:proofErr w:type="spell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Краснопартизанск</w:t>
      </w:r>
      <w:proofErr w:type="spell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</w:t>
      </w:r>
      <w:r w:rsidR="00F90AB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осуществляет заведующий  в соответствии с действующим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законодательством Российской Федерации, подзаконными нормативными актами Российской Федерации, законодательн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ыми актами, настоящим Уставом МК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ДОУ и принимаемыми в соответствии с ними локальными актами, решениями Учредителя и принимаемыми в соответствии с ними локальными актами, договором об образовании между 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МК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</w:t>
      </w:r>
      <w:proofErr w:type="gram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«Д</w:t>
      </w:r>
      <w:proofErr w:type="gram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етский сад с. </w:t>
      </w:r>
      <w:proofErr w:type="spell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Краснопартизанск</w:t>
      </w:r>
      <w:proofErr w:type="spell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</w:t>
      </w:r>
      <w:r w:rsidR="00F90AB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и родителями (законными представителями).</w:t>
      </w:r>
    </w:p>
    <w:p w:rsidR="00B1322D" w:rsidRPr="0023371B" w:rsidRDefault="00B1322D" w:rsidP="00B1322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Формами коллегиального управления 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МК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</w:t>
      </w:r>
      <w:r w:rsidR="00F974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«Детский сад с. </w:t>
      </w:r>
      <w:proofErr w:type="spell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Краснопартизанск</w:t>
      </w:r>
      <w:proofErr w:type="spell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</w:t>
      </w:r>
      <w:r w:rsidR="00F90AB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90AB5"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являются: О</w:t>
      </w:r>
      <w:r w:rsidRPr="0023371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бщее собрание </w:t>
      </w:r>
      <w:r w:rsidRPr="00233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ра</w:t>
      </w:r>
      <w:r w:rsidR="00CB5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ботников МК</w:t>
      </w:r>
      <w:r w:rsidR="00F90AB5" w:rsidRPr="00233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ДОУ, Педагогический совет,  Р</w:t>
      </w:r>
      <w:r w:rsidRPr="00233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одительский комитет. </w:t>
      </w:r>
    </w:p>
    <w:p w:rsidR="00B1322D" w:rsidRPr="0023371B" w:rsidRDefault="00B1322D" w:rsidP="00B1322D">
      <w:pPr>
        <w:suppressAutoHyphens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3371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 процессе </w:t>
      </w:r>
      <w:proofErr w:type="spellStart"/>
      <w:r w:rsidRPr="0023371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самообследования</w:t>
      </w:r>
      <w:proofErr w:type="spellEnd"/>
      <w:r w:rsidRPr="0023371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проводилась  оценка образовательной деятельности, системы управления 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МК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</w:t>
      </w:r>
      <w:proofErr w:type="gram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«Д</w:t>
      </w:r>
      <w:proofErr w:type="gram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етский сад с. </w:t>
      </w:r>
      <w:proofErr w:type="spell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Краснопартизанск</w:t>
      </w:r>
      <w:proofErr w:type="spell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  <w:r w:rsidRPr="0023371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, качества кадрового, учебно-методического обеспечения, материально-технической базы, функционирования внутренней системы оценки качества образования.</w:t>
      </w:r>
    </w:p>
    <w:p w:rsidR="00F9748B" w:rsidRDefault="005C1AE8" w:rsidP="005C1AE8">
      <w:pPr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sz w:val="32"/>
          <w:szCs w:val="32"/>
        </w:rPr>
        <w:t xml:space="preserve">                                                     </w:t>
      </w:r>
      <w:r w:rsidR="00F9748B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="0023371B" w:rsidRPr="0023371B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Раздел 2. </w:t>
      </w:r>
    </w:p>
    <w:p w:rsidR="0023371B" w:rsidRPr="0023371B" w:rsidRDefault="0023371B" w:rsidP="00F9748B">
      <w:pPr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  <w:r w:rsidRPr="0023371B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Анализ показателей деятельности </w:t>
      </w:r>
      <w:r w:rsidR="00CB5F45">
        <w:rPr>
          <w:rFonts w:ascii="Times New Roman" w:eastAsia="Times New Roman" w:hAnsi="Times New Roman" w:cs="Times New Roman"/>
          <w:sz w:val="28"/>
          <w:szCs w:val="28"/>
          <w:lang w:eastAsia="ar-SA"/>
        </w:rPr>
        <w:t>МК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</w:t>
      </w:r>
      <w:proofErr w:type="gram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«Д</w:t>
      </w:r>
      <w:proofErr w:type="gram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етс</w:t>
      </w:r>
      <w:r w:rsidR="00F9748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кий </w:t>
      </w:r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сад с. </w:t>
      </w:r>
      <w:proofErr w:type="spellStart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Краснопартизанск</w:t>
      </w:r>
      <w:proofErr w:type="spellEnd"/>
      <w:r w:rsidR="00CB5F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</w:t>
      </w:r>
      <w:r w:rsidR="00CB5F45" w:rsidRPr="002337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3371B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, подлежащего </w:t>
      </w:r>
      <w:proofErr w:type="spellStart"/>
      <w:r w:rsidRPr="0023371B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самообследованию</w:t>
      </w:r>
      <w:proofErr w:type="spellEnd"/>
    </w:p>
    <w:p w:rsidR="0023371B" w:rsidRPr="0023371B" w:rsidRDefault="0023371B" w:rsidP="0023371B">
      <w:pPr>
        <w:suppressAutoHyphens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</w:p>
    <w:p w:rsidR="0023371B" w:rsidRPr="0023371B" w:rsidRDefault="0023371B" w:rsidP="0023371B">
      <w:pPr>
        <w:numPr>
          <w:ilvl w:val="0"/>
          <w:numId w:val="17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37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Показатели деятельности ДОУ подлежащего </w:t>
      </w:r>
      <w:proofErr w:type="spellStart"/>
      <w:r w:rsidRPr="002337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самообследованию</w:t>
      </w:r>
      <w:proofErr w:type="spellEnd"/>
    </w:p>
    <w:tbl>
      <w:tblPr>
        <w:tblW w:w="5125" w:type="pct"/>
        <w:tblCellSpacing w:w="0" w:type="dxa"/>
        <w:tblInd w:w="-291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/>
      </w:tblPr>
      <w:tblGrid>
        <w:gridCol w:w="959"/>
        <w:gridCol w:w="33"/>
        <w:gridCol w:w="7736"/>
        <w:gridCol w:w="7"/>
        <w:gridCol w:w="1856"/>
      </w:tblGrid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 xml:space="preserve">N </w:t>
            </w:r>
            <w:proofErr w:type="gramStart"/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п</w:t>
            </w:r>
            <w:proofErr w:type="gramEnd"/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/п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Показатели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Единица измерения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AA5BAD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b/>
                <w:color w:val="000000"/>
                <w:sz w:val="23"/>
                <w:szCs w:val="23"/>
              </w:rPr>
            </w:pPr>
            <w:r w:rsidRPr="00AA5BAD">
              <w:rPr>
                <w:rFonts w:ascii="PTSerifRegular" w:eastAsia="Times New Roman" w:hAnsi="PTSerifRegular" w:cs="Times New Roman"/>
                <w:b/>
                <w:color w:val="000000"/>
                <w:sz w:val="23"/>
                <w:szCs w:val="23"/>
              </w:rPr>
              <w:t>Образовательная деятельность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 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1.1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30 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</w:t>
            </w:r>
            <w:r w:rsidR="0023371B" w:rsidRPr="00E0585E"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а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nil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1.1.1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nil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В режим</w:t>
            </w:r>
            <w:r w:rsidR="00F9748B"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е не </w:t>
            </w:r>
            <w:r w:rsidR="00F9748B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 xml:space="preserve"> полного дня </w:t>
            </w:r>
            <w:proofErr w:type="gramStart"/>
            <w:r w:rsidR="00F9748B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 xml:space="preserve">( </w:t>
            </w:r>
            <w:proofErr w:type="gramEnd"/>
            <w:r w:rsidR="00F9748B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- 1</w:t>
            </w:r>
            <w:r w:rsidR="00F9748B">
              <w:rPr>
                <w:rFonts w:eastAsia="Times New Roman" w:cs="Times New Roman"/>
                <w:color w:val="000000"/>
                <w:sz w:val="23"/>
                <w:szCs w:val="23"/>
              </w:rPr>
              <w:t>0</w:t>
            </w: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 xml:space="preserve"> часов)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30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</w:t>
            </w:r>
            <w:r w:rsidR="0023371B" w:rsidRPr="00E0585E"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а</w:t>
            </w:r>
          </w:p>
        </w:tc>
      </w:tr>
      <w:tr w:rsidR="00F9748B" w:rsidRPr="00E0585E" w:rsidTr="00F9748B">
        <w:trPr>
          <w:trHeight w:val="91"/>
          <w:tblCellSpacing w:w="0" w:type="dxa"/>
        </w:trPr>
        <w:tc>
          <w:tcPr>
            <w:tcW w:w="5000" w:type="pct"/>
            <w:gridSpan w:val="5"/>
            <w:tcBorders>
              <w:top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9748B" w:rsidRPr="00AF4A70" w:rsidRDefault="00F9748B" w:rsidP="006C447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1.3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Общая численность воспитанников в возрасте от 3 до 8 лет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27 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1.4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30</w:t>
            </w:r>
          </w:p>
        </w:tc>
      </w:tr>
      <w:tr w:rsidR="00841E86" w:rsidRPr="00E0585E" w:rsidTr="00841E86">
        <w:trPr>
          <w:trHeight w:val="120"/>
          <w:tblCellSpacing w:w="0" w:type="dxa"/>
        </w:trPr>
        <w:tc>
          <w:tcPr>
            <w:tcW w:w="5000" w:type="pct"/>
            <w:gridSpan w:val="5"/>
            <w:tcBorders>
              <w:top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1E86" w:rsidRPr="000B737E" w:rsidRDefault="00841E86" w:rsidP="006C4472">
            <w:pPr>
              <w:spacing w:before="100" w:beforeAutospacing="1" w:after="100" w:afterAutospacing="1" w:line="240" w:lineRule="auto"/>
              <w:ind w:left="-105" w:right="-92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val="en-US"/>
              </w:rPr>
            </w:pPr>
          </w:p>
        </w:tc>
      </w:tr>
      <w:tr w:rsidR="00F9748B" w:rsidRPr="00E0585E" w:rsidTr="00841E86">
        <w:trPr>
          <w:trHeight w:val="35"/>
          <w:tblCellSpacing w:w="0" w:type="dxa"/>
        </w:trPr>
        <w:tc>
          <w:tcPr>
            <w:tcW w:w="5000" w:type="pct"/>
            <w:gridSpan w:val="5"/>
            <w:tcBorders>
              <w:top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9748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1.7.1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3 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человек/</w:t>
            </w:r>
            <w:r>
              <w:rPr>
                <w:rFonts w:eastAsia="Times New Roman" w:cs="Times New Roman"/>
                <w:color w:val="000000"/>
                <w:sz w:val="23"/>
                <w:szCs w:val="23"/>
              </w:rPr>
              <w:t>75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1.7.2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3 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человек/</w:t>
            </w: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75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1.7.3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1</w:t>
            </w:r>
            <w:r w:rsidR="0023371B"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 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человек/</w:t>
            </w:r>
            <w:r>
              <w:rPr>
                <w:rFonts w:eastAsia="Times New Roman" w:cs="Times New Roman"/>
                <w:color w:val="000000"/>
                <w:sz w:val="23"/>
                <w:szCs w:val="23"/>
              </w:rPr>
              <w:t>2</w:t>
            </w:r>
            <w:r w:rsidR="0023371B"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5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1.7.4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F9748B" w:rsidRDefault="00F9748B" w:rsidP="006C447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1 </w:t>
            </w: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человек/</w:t>
            </w:r>
            <w:r>
              <w:rPr>
                <w:rFonts w:eastAsia="Times New Roman" w:cs="Times New Roman"/>
                <w:color w:val="000000"/>
                <w:sz w:val="23"/>
                <w:szCs w:val="23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5</w:t>
            </w: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104DF3" w:rsidRPr="00E0585E" w:rsidTr="00104DF3">
        <w:trPr>
          <w:trHeight w:val="153"/>
          <w:tblCellSpacing w:w="0" w:type="dxa"/>
        </w:trPr>
        <w:tc>
          <w:tcPr>
            <w:tcW w:w="453" w:type="pct"/>
            <w:tcBorders>
              <w:top w:val="single" w:sz="6" w:space="0" w:color="888888"/>
              <w:bottom w:val="nil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04DF3" w:rsidRPr="00E0585E" w:rsidRDefault="00104DF3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</w:p>
        </w:tc>
        <w:tc>
          <w:tcPr>
            <w:tcW w:w="3668" w:type="pct"/>
            <w:gridSpan w:val="2"/>
            <w:tcBorders>
              <w:top w:val="single" w:sz="6" w:space="0" w:color="888888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04DF3" w:rsidRPr="00E0585E" w:rsidRDefault="00104DF3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</w:p>
        </w:tc>
        <w:tc>
          <w:tcPr>
            <w:tcW w:w="879" w:type="pct"/>
            <w:gridSpan w:val="2"/>
            <w:tcBorders>
              <w:top w:val="single" w:sz="6" w:space="0" w:color="888888"/>
              <w:left w:val="single" w:sz="4" w:space="0" w:color="auto"/>
              <w:bottom w:val="nil"/>
            </w:tcBorders>
            <w:shd w:val="clear" w:color="auto" w:fill="FFFFFF"/>
          </w:tcPr>
          <w:p w:rsidR="00104DF3" w:rsidRPr="00E0585E" w:rsidRDefault="00104DF3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</w:p>
        </w:tc>
      </w:tr>
      <w:tr w:rsidR="00841E86" w:rsidRPr="00E0585E" w:rsidTr="00104DF3">
        <w:trPr>
          <w:trHeight w:val="35"/>
          <w:tblCellSpacing w:w="0" w:type="dxa"/>
        </w:trPr>
        <w:tc>
          <w:tcPr>
            <w:tcW w:w="469" w:type="pct"/>
            <w:gridSpan w:val="2"/>
            <w:tcBorders>
              <w:top w:val="nil"/>
              <w:bottom w:val="single" w:sz="6" w:space="0" w:color="888888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1.9.1</w:t>
            </w:r>
          </w:p>
        </w:tc>
        <w:tc>
          <w:tcPr>
            <w:tcW w:w="3655" w:type="pct"/>
            <w:gridSpan w:val="2"/>
            <w:tcBorders>
              <w:top w:val="nil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До 5 лет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3 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</w:t>
            </w:r>
            <w:r w:rsidR="0023371B">
              <w:rPr>
                <w:rFonts w:eastAsia="Times New Roman" w:cs="Times New Roman"/>
                <w:color w:val="000000"/>
                <w:sz w:val="23"/>
                <w:szCs w:val="23"/>
              </w:rPr>
              <w:t>а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/</w:t>
            </w: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75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1.9.2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Свыше 30 лет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1</w:t>
            </w: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человек/</w:t>
            </w:r>
            <w:r w:rsidR="00F9748B"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25</w:t>
            </w: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1.10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3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</w:t>
            </w:r>
            <w:r w:rsidR="0023371B">
              <w:rPr>
                <w:rFonts w:eastAsia="Times New Roman" w:cs="Times New Roman"/>
                <w:color w:val="000000"/>
                <w:sz w:val="23"/>
                <w:szCs w:val="23"/>
              </w:rPr>
              <w:t>а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/</w:t>
            </w:r>
            <w:r w:rsidR="0023371B"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5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1.11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F9748B" w:rsidRDefault="00F9748B" w:rsidP="006C447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0 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</w:t>
            </w:r>
            <w:r w:rsidR="0023371B" w:rsidRPr="00E0585E"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а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1.12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proofErr w:type="gramStart"/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3 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</w:t>
            </w:r>
            <w:r>
              <w:rPr>
                <w:rFonts w:eastAsia="Times New Roman" w:cs="Times New Roman"/>
                <w:color w:val="000000"/>
                <w:sz w:val="23"/>
                <w:szCs w:val="23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75 </w:t>
            </w:r>
            <w:r w:rsidR="0023371B"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1.13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 xml:space="preserve">Численность/удельный вес численности педагогических и </w:t>
            </w: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lastRenderedPageBreak/>
              <w:t>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F9748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lastRenderedPageBreak/>
              <w:t xml:space="preserve">3 </w:t>
            </w: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</w:t>
            </w:r>
            <w:r>
              <w:rPr>
                <w:rFonts w:eastAsia="Times New Roman" w:cs="Times New Roman"/>
                <w:color w:val="000000"/>
                <w:sz w:val="23"/>
                <w:szCs w:val="23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75 </w:t>
            </w: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lastRenderedPageBreak/>
              <w:t>1.14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3"/>
                <w:szCs w:val="23"/>
              </w:rPr>
            </w:pPr>
            <w:r w:rsidRPr="00E0585E">
              <w:rPr>
                <w:rFonts w:ascii="Calibri" w:eastAsia="Times New Roman" w:hAnsi="Calibri" w:cs="Times New Roman"/>
                <w:sz w:val="23"/>
                <w:szCs w:val="23"/>
              </w:rPr>
              <w:t>1</w:t>
            </w:r>
            <w:r w:rsidR="00F9748B">
              <w:rPr>
                <w:rFonts w:ascii="Calibri" w:eastAsia="Times New Roman" w:hAnsi="Calibri" w:cs="Times New Roman"/>
                <w:sz w:val="23"/>
                <w:szCs w:val="23"/>
              </w:rPr>
              <w:t>3</w:t>
            </w:r>
            <w:r w:rsidRPr="00E0585E">
              <w:rPr>
                <w:rFonts w:ascii="PTSerifRegular" w:eastAsia="Times New Roman" w:hAnsi="PTSerifRegular" w:cs="Times New Roman"/>
                <w:sz w:val="23"/>
                <w:szCs w:val="23"/>
              </w:rPr>
              <w:t>человек/</w:t>
            </w:r>
            <w:r w:rsidR="00F9748B"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30</w:t>
            </w:r>
            <w:r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 </w:t>
            </w: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человек</w:t>
            </w:r>
            <w:r w:rsidRPr="00E0585E"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>а</w:t>
            </w:r>
            <w:r w:rsidR="00F9748B">
              <w:rPr>
                <w:rFonts w:ascii="Calibri" w:eastAsia="Times New Roman" w:hAnsi="Calibri" w:cs="Times New Roman"/>
                <w:sz w:val="23"/>
                <w:szCs w:val="23"/>
              </w:rPr>
              <w:t xml:space="preserve"> (1/</w:t>
            </w:r>
            <w:r w:rsidRPr="00E0585E">
              <w:rPr>
                <w:rFonts w:ascii="Calibri" w:eastAsia="Times New Roman" w:hAnsi="Calibri" w:cs="Times New Roman"/>
                <w:sz w:val="23"/>
                <w:szCs w:val="23"/>
              </w:rPr>
              <w:t>2)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1.15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 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1.15.1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Музыкального руководителя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  <w:t xml:space="preserve">да </w:t>
            </w:r>
          </w:p>
        </w:tc>
      </w:tr>
      <w:tr w:rsidR="00841E86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nil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</w:p>
        </w:tc>
      </w:tr>
      <w:tr w:rsidR="00104DF3" w:rsidRPr="00E0585E" w:rsidTr="00104DF3">
        <w:trPr>
          <w:trHeight w:val="405"/>
          <w:tblCellSpacing w:w="0" w:type="dxa"/>
        </w:trPr>
        <w:tc>
          <w:tcPr>
            <w:tcW w:w="469" w:type="pct"/>
            <w:gridSpan w:val="2"/>
            <w:tcBorders>
              <w:top w:val="nil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04DF3" w:rsidRPr="00ED3BB9" w:rsidRDefault="00104DF3" w:rsidP="006C447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655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4DF3" w:rsidRPr="00ED3BB9" w:rsidRDefault="00104DF3" w:rsidP="006C447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76" w:type="pct"/>
            <w:tcBorders>
              <w:top w:val="nil"/>
              <w:left w:val="single" w:sz="4" w:space="0" w:color="auto"/>
            </w:tcBorders>
            <w:shd w:val="clear" w:color="auto" w:fill="FFFFFF"/>
          </w:tcPr>
          <w:p w:rsidR="00104DF3" w:rsidRPr="00ED3BB9" w:rsidRDefault="00104DF3" w:rsidP="006C447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2.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AA5BAD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b/>
                <w:color w:val="000000"/>
                <w:sz w:val="23"/>
                <w:szCs w:val="23"/>
              </w:rPr>
            </w:pPr>
            <w:r w:rsidRPr="00AA5BAD">
              <w:rPr>
                <w:rFonts w:ascii="PTSerifRegular" w:eastAsia="Times New Roman" w:hAnsi="PTSerifRegular" w:cs="Times New Roman"/>
                <w:b/>
                <w:color w:val="000000"/>
                <w:sz w:val="23"/>
                <w:szCs w:val="23"/>
              </w:rPr>
              <w:t>Инфраструктура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 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2.1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756B07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</w:rPr>
            </w:pPr>
            <w:r>
              <w:rPr>
                <w:rFonts w:ascii="Calibri" w:eastAsia="Times New Roman" w:hAnsi="Calibri" w:cs="Times New Roman"/>
                <w:sz w:val="23"/>
                <w:szCs w:val="23"/>
              </w:rPr>
              <w:t xml:space="preserve"> 3.5</w:t>
            </w:r>
            <w:r w:rsidR="0023371B" w:rsidRPr="00E0585E">
              <w:rPr>
                <w:rFonts w:ascii="Calibri" w:eastAsia="Times New Roman" w:hAnsi="Calibri" w:cs="Times New Roman"/>
                <w:sz w:val="23"/>
                <w:szCs w:val="23"/>
              </w:rPr>
              <w:t xml:space="preserve"> </w:t>
            </w:r>
            <w:r w:rsidR="0023371B" w:rsidRPr="00E0585E">
              <w:rPr>
                <w:rFonts w:ascii="PTSerifRegular" w:eastAsia="Times New Roman" w:hAnsi="PTSerifRegular" w:cs="Times New Roman"/>
                <w:sz w:val="23"/>
                <w:szCs w:val="23"/>
              </w:rPr>
              <w:t>кв. м</w:t>
            </w:r>
          </w:p>
        </w:tc>
      </w:tr>
      <w:tr w:rsidR="0023371B" w:rsidRPr="00E0585E" w:rsidTr="00104DF3">
        <w:trPr>
          <w:trHeight w:val="345"/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756B07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2.3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756B07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Наличие физкультурного зала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756B07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нет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2.4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Наличие музыкального зала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</w:rPr>
              <w:t>Д</w:t>
            </w: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а</w:t>
            </w:r>
          </w:p>
        </w:tc>
      </w:tr>
      <w:tr w:rsidR="0023371B" w:rsidRPr="00E0585E" w:rsidTr="00104DF3">
        <w:trPr>
          <w:tblCellSpacing w:w="0" w:type="dxa"/>
        </w:trPr>
        <w:tc>
          <w:tcPr>
            <w:tcW w:w="469" w:type="pct"/>
            <w:gridSpan w:val="2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2.5</w:t>
            </w:r>
          </w:p>
        </w:tc>
        <w:tc>
          <w:tcPr>
            <w:tcW w:w="3655" w:type="pct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876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3371B" w:rsidRPr="00E0585E" w:rsidRDefault="0023371B" w:rsidP="006C4472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  <w:r w:rsidRPr="00E0585E"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</w:rPr>
              <w:t>Д</w:t>
            </w:r>
            <w:r w:rsidRPr="00E0585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</w:rPr>
              <w:t>а</w:t>
            </w:r>
          </w:p>
        </w:tc>
      </w:tr>
    </w:tbl>
    <w:p w:rsidR="0023371B" w:rsidRDefault="0023371B" w:rsidP="002337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4F75" w:rsidRDefault="00D24F75" w:rsidP="005C1A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5B5F">
        <w:rPr>
          <w:rFonts w:ascii="Times New Roman" w:hAnsi="Times New Roman" w:cs="Times New Roman"/>
          <w:b/>
          <w:sz w:val="28"/>
          <w:szCs w:val="28"/>
        </w:rPr>
        <w:t xml:space="preserve">Приоритетным направлением </w:t>
      </w:r>
      <w:r w:rsidR="00833608">
        <w:rPr>
          <w:rFonts w:ascii="Times New Roman" w:hAnsi="Times New Roman" w:cs="Times New Roman"/>
          <w:sz w:val="28"/>
          <w:szCs w:val="28"/>
        </w:rPr>
        <w:t>деятельности ДОУ  является:</w:t>
      </w:r>
    </w:p>
    <w:p w:rsidR="00833608" w:rsidRDefault="00180145" w:rsidP="00D24F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4CD9">
        <w:rPr>
          <w:rFonts w:ascii="Times New Roman" w:hAnsi="Times New Roman" w:cs="Times New Roman"/>
          <w:sz w:val="28"/>
          <w:szCs w:val="28"/>
        </w:rPr>
        <w:t>физкультурно-оздоровительное направление, поз</w:t>
      </w:r>
      <w:r w:rsidR="00AA5BAD">
        <w:rPr>
          <w:rFonts w:ascii="Times New Roman" w:hAnsi="Times New Roman" w:cs="Times New Roman"/>
          <w:sz w:val="28"/>
          <w:szCs w:val="28"/>
        </w:rPr>
        <w:t>навательно-речевое направление</w:t>
      </w:r>
      <w:proofErr w:type="gramStart"/>
      <w:r w:rsidR="00AA5BAD">
        <w:rPr>
          <w:rFonts w:ascii="Times New Roman" w:hAnsi="Times New Roman" w:cs="Times New Roman"/>
          <w:sz w:val="28"/>
          <w:szCs w:val="28"/>
        </w:rPr>
        <w:t>,</w:t>
      </w:r>
      <w:r w:rsidR="00FF4CD9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FF4CD9">
        <w:rPr>
          <w:rFonts w:ascii="Times New Roman" w:hAnsi="Times New Roman" w:cs="Times New Roman"/>
          <w:sz w:val="28"/>
          <w:szCs w:val="28"/>
        </w:rPr>
        <w:t>удожественно</w:t>
      </w:r>
      <w:r w:rsidR="00AA5BAD">
        <w:rPr>
          <w:rFonts w:ascii="Times New Roman" w:hAnsi="Times New Roman" w:cs="Times New Roman"/>
          <w:sz w:val="28"/>
          <w:szCs w:val="28"/>
        </w:rPr>
        <w:t>-эстетическое,социально-коммуникативное</w:t>
      </w:r>
      <w:r w:rsidR="00FF4CD9">
        <w:rPr>
          <w:rFonts w:ascii="Times New Roman" w:hAnsi="Times New Roman" w:cs="Times New Roman"/>
          <w:sz w:val="28"/>
          <w:szCs w:val="28"/>
        </w:rPr>
        <w:t xml:space="preserve"> направление; </w:t>
      </w:r>
      <w:r>
        <w:rPr>
          <w:rFonts w:ascii="Times New Roman" w:hAnsi="Times New Roman" w:cs="Times New Roman"/>
          <w:sz w:val="28"/>
          <w:szCs w:val="28"/>
        </w:rPr>
        <w:t>взаимодействие с семьей.</w:t>
      </w:r>
    </w:p>
    <w:p w:rsidR="00D24F75" w:rsidRPr="00BB2487" w:rsidRDefault="00D24F75" w:rsidP="00D24F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9738B">
        <w:rPr>
          <w:rFonts w:ascii="Times New Roman" w:eastAsia="Times New Roman" w:hAnsi="Times New Roman"/>
          <w:b/>
          <w:sz w:val="28"/>
          <w:szCs w:val="28"/>
        </w:rPr>
        <w:t>Основными задачами</w:t>
      </w:r>
      <w:r w:rsidRPr="00BB2487">
        <w:rPr>
          <w:rFonts w:ascii="Times New Roman" w:eastAsia="Times New Roman" w:hAnsi="Times New Roman"/>
          <w:sz w:val="28"/>
          <w:szCs w:val="28"/>
        </w:rPr>
        <w:t xml:space="preserve"> ДОУ являются:</w:t>
      </w:r>
    </w:p>
    <w:p w:rsidR="0081003D" w:rsidRPr="0081003D" w:rsidRDefault="0081003D" w:rsidP="0081003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03D">
        <w:rPr>
          <w:rFonts w:ascii="Times New Roman" w:eastAsia="Times New Roman" w:hAnsi="Times New Roman" w:cs="Times New Roman"/>
          <w:sz w:val="28"/>
          <w:szCs w:val="28"/>
        </w:rPr>
        <w:t>Охрана жизни, укрепление здоровья воспитанников, через комплексный подход, способствующий формированию потребности и мотивации к сохранению и укреплению здоровья воспитанников и их родителей (в том числе в условия пандемии).</w:t>
      </w:r>
    </w:p>
    <w:p w:rsidR="0081003D" w:rsidRPr="005C1AE8" w:rsidRDefault="0081003D" w:rsidP="005C1AE8">
      <w:pPr>
        <w:pStyle w:val="a7"/>
        <w:numPr>
          <w:ilvl w:val="0"/>
          <w:numId w:val="16"/>
        </w:numPr>
        <w:jc w:val="both"/>
        <w:rPr>
          <w:rFonts w:eastAsia="Times New Roman"/>
          <w:sz w:val="28"/>
          <w:szCs w:val="28"/>
        </w:rPr>
      </w:pPr>
      <w:r w:rsidRPr="005C1AE8">
        <w:rPr>
          <w:rFonts w:eastAsia="Times New Roman"/>
          <w:sz w:val="28"/>
          <w:szCs w:val="28"/>
        </w:rPr>
        <w:t>Цифровая трансформация образовательной среды и использование новых современных форматов и технологий в образовательном процессе. Обеспечение деятельности в ДОУ в режиме инновационного развития с учетом ФГОС через повышение профессиональной компетенции педагогов с целью распространения и обогащения передового опыта.</w:t>
      </w:r>
    </w:p>
    <w:p w:rsidR="0081003D" w:rsidRPr="0081003D" w:rsidRDefault="0081003D" w:rsidP="0081003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1003D" w:rsidRPr="0081003D" w:rsidRDefault="0081003D" w:rsidP="0081003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003D">
        <w:rPr>
          <w:rFonts w:ascii="Times New Roman" w:eastAsia="Times New Roman" w:hAnsi="Times New Roman"/>
          <w:sz w:val="28"/>
          <w:szCs w:val="28"/>
        </w:rPr>
        <w:t>Планирование образовательной деятельности и образовательного пространства в процессе внедрения инновационной примерной основной образовательной программы дошкольного образования «Вдохновение». Продолжение работы по совершенствованию проектной деятельности детей с целью развития их познавательных и творческих способностей.</w:t>
      </w:r>
    </w:p>
    <w:p w:rsidR="00D24F75" w:rsidRPr="00BB2487" w:rsidRDefault="00D24F75" w:rsidP="00841E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173C3">
        <w:rPr>
          <w:rFonts w:ascii="Times New Roman" w:eastAsia="Times New Roman" w:hAnsi="Times New Roman"/>
          <w:b/>
          <w:sz w:val="28"/>
          <w:szCs w:val="28"/>
        </w:rPr>
        <w:t>Содержание образовательного процесса</w:t>
      </w:r>
      <w:r w:rsidRPr="00BB2487">
        <w:rPr>
          <w:rFonts w:ascii="Times New Roman" w:eastAsia="Times New Roman" w:hAnsi="Times New Roman"/>
          <w:sz w:val="28"/>
          <w:szCs w:val="28"/>
        </w:rPr>
        <w:t xml:space="preserve"> выстроено в соответствии с программами:</w:t>
      </w:r>
    </w:p>
    <w:p w:rsidR="00D24F75" w:rsidRPr="00ED3BB9" w:rsidRDefault="006F29B1" w:rsidP="006F29B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24F75" w:rsidRPr="00BB2487">
        <w:rPr>
          <w:rFonts w:ascii="Times New Roman" w:hAnsi="Times New Roman"/>
          <w:sz w:val="28"/>
          <w:szCs w:val="28"/>
        </w:rPr>
        <w:t xml:space="preserve">«От рождения до школы» под ред. </w:t>
      </w:r>
      <w:proofErr w:type="spellStart"/>
      <w:r w:rsidR="00D24F75" w:rsidRPr="00BB2487">
        <w:rPr>
          <w:rFonts w:ascii="Times New Roman" w:hAnsi="Times New Roman"/>
          <w:sz w:val="28"/>
          <w:szCs w:val="28"/>
        </w:rPr>
        <w:t>Н.Е.Вераксы</w:t>
      </w:r>
      <w:proofErr w:type="spellEnd"/>
      <w:r w:rsidR="00D24F75" w:rsidRPr="00BB2487">
        <w:rPr>
          <w:rFonts w:ascii="Times New Roman" w:hAnsi="Times New Roman"/>
          <w:sz w:val="28"/>
          <w:szCs w:val="28"/>
        </w:rPr>
        <w:t>, Т.С.Ком</w:t>
      </w:r>
      <w:r>
        <w:rPr>
          <w:rFonts w:ascii="Times New Roman" w:hAnsi="Times New Roman"/>
          <w:sz w:val="28"/>
          <w:szCs w:val="28"/>
        </w:rPr>
        <w:t xml:space="preserve">аровой, </w:t>
      </w:r>
      <w:r w:rsidRPr="00ED3BB9">
        <w:rPr>
          <w:rFonts w:ascii="Times New Roman" w:hAnsi="Times New Roman"/>
          <w:sz w:val="28"/>
          <w:szCs w:val="28"/>
        </w:rPr>
        <w:t>М.А.Васильевой., М.,2014</w:t>
      </w:r>
      <w:r w:rsidR="00D24F75" w:rsidRPr="00ED3BB9">
        <w:rPr>
          <w:rFonts w:ascii="Times New Roman" w:hAnsi="Times New Roman"/>
          <w:sz w:val="28"/>
          <w:szCs w:val="28"/>
        </w:rPr>
        <w:t>.</w:t>
      </w:r>
    </w:p>
    <w:p w:rsidR="00D24F75" w:rsidRPr="00ED3BB9" w:rsidRDefault="006F29B1" w:rsidP="006F29B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3BB9">
        <w:rPr>
          <w:rFonts w:ascii="Times New Roman" w:hAnsi="Times New Roman"/>
          <w:sz w:val="28"/>
          <w:szCs w:val="28"/>
        </w:rPr>
        <w:t xml:space="preserve">- </w:t>
      </w:r>
      <w:r w:rsidR="00ED3BB9" w:rsidRPr="00ED3BB9">
        <w:rPr>
          <w:rFonts w:ascii="Times New Roman" w:hAnsi="Times New Roman"/>
          <w:sz w:val="28"/>
          <w:szCs w:val="28"/>
        </w:rPr>
        <w:t xml:space="preserve">«Развитие речи в детском саду » В.В. </w:t>
      </w:r>
      <w:proofErr w:type="spellStart"/>
      <w:r w:rsidR="00ED3BB9" w:rsidRPr="00ED3BB9">
        <w:rPr>
          <w:rFonts w:ascii="Times New Roman" w:hAnsi="Times New Roman"/>
          <w:sz w:val="28"/>
          <w:szCs w:val="28"/>
        </w:rPr>
        <w:t>Гербова</w:t>
      </w:r>
      <w:proofErr w:type="spellEnd"/>
      <w:r w:rsidR="00ED3BB9" w:rsidRPr="00ED3BB9">
        <w:rPr>
          <w:rFonts w:ascii="Times New Roman" w:hAnsi="Times New Roman"/>
          <w:sz w:val="28"/>
          <w:szCs w:val="28"/>
        </w:rPr>
        <w:t xml:space="preserve"> (все возраста), 2014г.</w:t>
      </w:r>
    </w:p>
    <w:p w:rsidR="00ED3BB9" w:rsidRPr="00ED3BB9" w:rsidRDefault="00ED3BB9" w:rsidP="006F29B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3BB9">
        <w:rPr>
          <w:rFonts w:ascii="Times New Roman" w:hAnsi="Times New Roman"/>
          <w:sz w:val="28"/>
          <w:szCs w:val="28"/>
        </w:rPr>
        <w:t>- Хрестоматия для чтения в детском саду и дома, 2014 г. (все возраста)</w:t>
      </w:r>
    </w:p>
    <w:p w:rsidR="001E7F45" w:rsidRPr="00ED3BB9" w:rsidRDefault="006F29B1" w:rsidP="006F29B1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3BB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E7F45" w:rsidRPr="00ED3BB9">
        <w:rPr>
          <w:rFonts w:ascii="Times New Roman" w:hAnsi="Times New Roman" w:cs="Times New Roman"/>
          <w:sz w:val="28"/>
          <w:szCs w:val="28"/>
        </w:rPr>
        <w:t>Буре Р.С. Социально-нравственное воспитание дошкольников (3-7 лет) 2014г.</w:t>
      </w:r>
    </w:p>
    <w:tbl>
      <w:tblPr>
        <w:tblStyle w:val="aa"/>
        <w:tblW w:w="10314" w:type="dxa"/>
        <w:tblLayout w:type="fixed"/>
        <w:tblLook w:val="04A0"/>
      </w:tblPr>
      <w:tblGrid>
        <w:gridCol w:w="10314"/>
      </w:tblGrid>
      <w:tr w:rsidR="005F2BB1" w:rsidRPr="005F2BB1" w:rsidTr="00841E86">
        <w:trPr>
          <w:trHeight w:val="3072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E7F45" w:rsidRPr="00ED3BB9" w:rsidRDefault="006F29B1" w:rsidP="006F29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BB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E7F45" w:rsidRPr="00ED3BB9">
              <w:rPr>
                <w:rFonts w:ascii="Times New Roman" w:hAnsi="Times New Roman" w:cs="Times New Roman"/>
                <w:sz w:val="28"/>
                <w:szCs w:val="28"/>
              </w:rPr>
              <w:t xml:space="preserve">К.Ю. </w:t>
            </w:r>
            <w:proofErr w:type="gramStart"/>
            <w:r w:rsidR="001E7F45" w:rsidRPr="00ED3BB9">
              <w:rPr>
                <w:rFonts w:ascii="Times New Roman" w:hAnsi="Times New Roman" w:cs="Times New Roman"/>
                <w:sz w:val="28"/>
                <w:szCs w:val="28"/>
              </w:rPr>
              <w:t>Белая</w:t>
            </w:r>
            <w:proofErr w:type="gramEnd"/>
            <w:r w:rsidR="001E7F45" w:rsidRPr="00ED3BB9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основ безопас</w:t>
            </w:r>
            <w:r w:rsidRPr="00ED3BB9">
              <w:rPr>
                <w:rFonts w:ascii="Times New Roman" w:hAnsi="Times New Roman" w:cs="Times New Roman"/>
                <w:sz w:val="28"/>
                <w:szCs w:val="28"/>
              </w:rPr>
              <w:t xml:space="preserve">ности у дошкольников       (2-7 </w:t>
            </w:r>
            <w:r w:rsidR="001E7F45" w:rsidRPr="00ED3BB9">
              <w:rPr>
                <w:rFonts w:ascii="Times New Roman" w:hAnsi="Times New Roman" w:cs="Times New Roman"/>
                <w:sz w:val="28"/>
                <w:szCs w:val="28"/>
              </w:rPr>
              <w:t>лет) 2014г.</w:t>
            </w:r>
          </w:p>
          <w:p w:rsidR="006F29B1" w:rsidRPr="00ED3BB9" w:rsidRDefault="006F29B1" w:rsidP="006F29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BB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D3BB9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 в детском саду, 2014г.</w:t>
            </w:r>
            <w:r w:rsidR="00ED3B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(все возраста)</w:t>
            </w:r>
            <w:r w:rsidR="00B22EDA" w:rsidRPr="00ED3B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Л.И. </w:t>
            </w:r>
            <w:proofErr w:type="spellStart"/>
            <w:r w:rsidR="00B22EDA" w:rsidRPr="00ED3BB9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</w:p>
          <w:p w:rsidR="006F29B1" w:rsidRPr="00ED3BB9" w:rsidRDefault="006F29B1" w:rsidP="006F29B1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ED3BB9">
              <w:rPr>
                <w:rFonts w:ascii="PT Astra Serif" w:hAnsi="PT Astra Serif" w:cs="Times New Roman"/>
                <w:sz w:val="28"/>
                <w:szCs w:val="28"/>
              </w:rPr>
              <w:t xml:space="preserve">- </w:t>
            </w:r>
            <w:r w:rsidR="00ED3BB9" w:rsidRPr="00ED3BB9">
              <w:rPr>
                <w:rFonts w:ascii="PT Astra Serif" w:hAnsi="PT Astra Serif" w:cs="Times New Roman"/>
                <w:sz w:val="28"/>
                <w:szCs w:val="28"/>
              </w:rPr>
              <w:t>«</w:t>
            </w:r>
            <w:r w:rsidR="00ED3BB9" w:rsidRPr="00ED3BB9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Формирование элементарных математических представлений» (все возраста) И.А. </w:t>
            </w:r>
            <w:proofErr w:type="spellStart"/>
            <w:r w:rsidR="00ED3BB9" w:rsidRPr="00ED3BB9">
              <w:rPr>
                <w:rFonts w:ascii="PT Astra Serif" w:eastAsia="Times New Roman" w:hAnsi="PT Astra Serif" w:cs="Times New Roman"/>
                <w:sz w:val="28"/>
                <w:szCs w:val="28"/>
              </w:rPr>
              <w:t>Помораева</w:t>
            </w:r>
            <w:proofErr w:type="spellEnd"/>
            <w:r w:rsidR="00ED3BB9" w:rsidRPr="00ED3BB9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, В.А. </w:t>
            </w:r>
            <w:proofErr w:type="spellStart"/>
            <w:r w:rsidR="00ED3BB9" w:rsidRPr="00ED3BB9">
              <w:rPr>
                <w:rFonts w:ascii="PT Astra Serif" w:eastAsia="Times New Roman" w:hAnsi="PT Astra Serif" w:cs="Times New Roman"/>
                <w:sz w:val="28"/>
                <w:szCs w:val="28"/>
              </w:rPr>
              <w:t>Позина</w:t>
            </w:r>
            <w:proofErr w:type="spellEnd"/>
            <w:r w:rsidR="00ED3BB9" w:rsidRPr="00ED3BB9">
              <w:rPr>
                <w:rFonts w:ascii="PT Astra Serif" w:eastAsia="Times New Roman" w:hAnsi="PT Astra Serif" w:cs="Times New Roman"/>
                <w:sz w:val="28"/>
                <w:szCs w:val="28"/>
              </w:rPr>
              <w:t>, 2014г.</w:t>
            </w:r>
          </w:p>
          <w:p w:rsidR="006F29B1" w:rsidRPr="006D051A" w:rsidRDefault="006D051A" w:rsidP="006F29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51A">
              <w:rPr>
                <w:rFonts w:ascii="Times New Roman" w:hAnsi="Times New Roman" w:cs="Times New Roman"/>
                <w:sz w:val="28"/>
                <w:szCs w:val="28"/>
              </w:rPr>
              <w:t xml:space="preserve">«Ознакомление с природой в детском саду»  О.А. </w:t>
            </w:r>
            <w:proofErr w:type="spellStart"/>
            <w:r w:rsidRPr="006D051A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6D051A">
              <w:rPr>
                <w:rFonts w:ascii="Times New Roman" w:hAnsi="Times New Roman" w:cs="Times New Roman"/>
                <w:sz w:val="28"/>
                <w:szCs w:val="28"/>
              </w:rPr>
              <w:t xml:space="preserve"> , 2014г. (все возраста)</w:t>
            </w:r>
          </w:p>
          <w:p w:rsidR="006F29B1" w:rsidRPr="00B22EDA" w:rsidRDefault="006D051A" w:rsidP="006F29B1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6D051A">
              <w:rPr>
                <w:rFonts w:ascii="PT Astra Serif" w:hAnsi="PT Astra Serif"/>
                <w:sz w:val="28"/>
                <w:szCs w:val="28"/>
              </w:rPr>
              <w:t>- «</w:t>
            </w:r>
            <w:r w:rsidRPr="00B22EDA">
              <w:rPr>
                <w:rFonts w:ascii="PT Astra Serif" w:hAnsi="PT Astra Serif"/>
                <w:sz w:val="28"/>
                <w:szCs w:val="28"/>
              </w:rPr>
              <w:t xml:space="preserve">Развитие игровой деятельности» Губанова Н.Ф., 2014г. </w:t>
            </w:r>
          </w:p>
          <w:p w:rsidR="00FA3C36" w:rsidRPr="00B22EDA" w:rsidRDefault="00FA3C36" w:rsidP="00FA3C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ED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22EDA" w:rsidRPr="00B22E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«Трудовое воспитание в детском саду» (3-7 лет) </w:t>
            </w:r>
            <w:proofErr w:type="spellStart"/>
            <w:r w:rsidR="00B22EDA" w:rsidRPr="00B22EDA">
              <w:rPr>
                <w:rFonts w:ascii="Times New Roman" w:eastAsia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="00B22EDA" w:rsidRPr="00B22E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Л.В., 2014г.</w:t>
            </w:r>
          </w:p>
          <w:p w:rsidR="006F29B1" w:rsidRPr="005F2BB1" w:rsidRDefault="006F29B1" w:rsidP="006F29B1">
            <w:pPr>
              <w:rPr>
                <w:rFonts w:ascii="Calibri" w:eastAsia="Times New Roman" w:hAnsi="Calibri" w:cs="Times New Roman"/>
                <w:color w:val="FF0000"/>
                <w:sz w:val="24"/>
                <w:szCs w:val="24"/>
              </w:rPr>
            </w:pPr>
          </w:p>
          <w:p w:rsidR="006F29B1" w:rsidRPr="005F2BB1" w:rsidRDefault="006F29B1" w:rsidP="006F29B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24F75" w:rsidRPr="00D24F75" w:rsidRDefault="00D24F75" w:rsidP="001C7CD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D24F75">
        <w:rPr>
          <w:rFonts w:ascii="Times New Roman" w:hAnsi="Times New Roman"/>
          <w:b/>
          <w:sz w:val="28"/>
          <w:szCs w:val="28"/>
        </w:rPr>
        <w:t>РАЗВИВАЮЩАЯ ПРЕДМЕТНО-ПРОСТРАНСТВЕННАЯ СРЕДА</w:t>
      </w:r>
    </w:p>
    <w:p w:rsidR="00D24F75" w:rsidRPr="004513FD" w:rsidRDefault="00D24F75" w:rsidP="00D24F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F75" w:rsidRDefault="00D24F75" w:rsidP="00D24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3FD">
        <w:rPr>
          <w:rFonts w:ascii="Times New Roman" w:hAnsi="Times New Roman" w:cs="Times New Roman"/>
          <w:sz w:val="28"/>
          <w:szCs w:val="28"/>
        </w:rPr>
        <w:t xml:space="preserve">В детском саду созданы все необходимые </w:t>
      </w:r>
      <w:r w:rsidRPr="004513FD">
        <w:rPr>
          <w:rFonts w:ascii="Times New Roman" w:hAnsi="Times New Roman" w:cs="Times New Roman"/>
          <w:b/>
          <w:sz w:val="28"/>
          <w:szCs w:val="28"/>
        </w:rPr>
        <w:t>условия</w:t>
      </w:r>
      <w:r w:rsidRPr="004513FD">
        <w:rPr>
          <w:rFonts w:ascii="Times New Roman" w:hAnsi="Times New Roman" w:cs="Times New Roman"/>
          <w:sz w:val="28"/>
          <w:szCs w:val="28"/>
        </w:rPr>
        <w:t xml:space="preserve"> пребывания, воспитания и р</w:t>
      </w:r>
      <w:r w:rsidR="007A70BD">
        <w:rPr>
          <w:rFonts w:ascii="Times New Roman" w:hAnsi="Times New Roman" w:cs="Times New Roman"/>
          <w:sz w:val="28"/>
          <w:szCs w:val="28"/>
        </w:rPr>
        <w:t>азвития детей,</w:t>
      </w:r>
      <w:r w:rsidRPr="004513FD">
        <w:rPr>
          <w:rFonts w:ascii="Times New Roman" w:hAnsi="Times New Roman" w:cs="Times New Roman"/>
          <w:sz w:val="28"/>
          <w:szCs w:val="28"/>
        </w:rPr>
        <w:t xml:space="preserve">  создана предметно-развивающая среда, способствующая всестороннему развитию детей дошк</w:t>
      </w:r>
      <w:r w:rsidR="00B96638">
        <w:rPr>
          <w:rFonts w:ascii="Times New Roman" w:hAnsi="Times New Roman" w:cs="Times New Roman"/>
          <w:sz w:val="28"/>
          <w:szCs w:val="28"/>
        </w:rPr>
        <w:t xml:space="preserve">ольного возраста </w:t>
      </w:r>
      <w:r w:rsidR="00031995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стандартом.</w:t>
      </w:r>
    </w:p>
    <w:p w:rsidR="00031995" w:rsidRDefault="00031995" w:rsidP="00D24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995" w:rsidRDefault="00031995" w:rsidP="0003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3FD">
        <w:rPr>
          <w:rFonts w:ascii="Times New Roman" w:hAnsi="Times New Roman" w:cs="Times New Roman"/>
          <w:sz w:val="28"/>
          <w:szCs w:val="28"/>
        </w:rPr>
        <w:t xml:space="preserve">В ДОУ организована комфортная и гармоничная </w:t>
      </w:r>
      <w:r w:rsidRPr="004513FD">
        <w:rPr>
          <w:rFonts w:ascii="Times New Roman" w:hAnsi="Times New Roman" w:cs="Times New Roman"/>
          <w:b/>
          <w:sz w:val="28"/>
          <w:szCs w:val="28"/>
        </w:rPr>
        <w:t xml:space="preserve">развивающая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предметно-пространственная </w:t>
      </w:r>
      <w:r w:rsidRPr="004513FD">
        <w:rPr>
          <w:rFonts w:ascii="Times New Roman" w:hAnsi="Times New Roman" w:cs="Times New Roman"/>
          <w:b/>
          <w:sz w:val="28"/>
          <w:szCs w:val="28"/>
        </w:rPr>
        <w:t>среда</w:t>
      </w:r>
      <w:r w:rsidRPr="004513FD">
        <w:rPr>
          <w:rFonts w:ascii="Times New Roman" w:hAnsi="Times New Roman" w:cs="Times New Roman"/>
          <w:sz w:val="28"/>
          <w:szCs w:val="28"/>
        </w:rPr>
        <w:t>, которая учитывает интересы и потребности ребёнка, возрастн</w:t>
      </w:r>
      <w:r w:rsidR="00B96638">
        <w:rPr>
          <w:rFonts w:ascii="Times New Roman" w:hAnsi="Times New Roman" w:cs="Times New Roman"/>
          <w:sz w:val="28"/>
          <w:szCs w:val="28"/>
        </w:rPr>
        <w:t>ые особенности</w:t>
      </w:r>
      <w:r w:rsidRPr="004513FD">
        <w:rPr>
          <w:rFonts w:ascii="Times New Roman" w:hAnsi="Times New Roman" w:cs="Times New Roman"/>
          <w:sz w:val="28"/>
          <w:szCs w:val="28"/>
        </w:rPr>
        <w:t>.</w:t>
      </w:r>
    </w:p>
    <w:p w:rsidR="00D24F75" w:rsidRDefault="00D24F75" w:rsidP="005C1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3FD">
        <w:rPr>
          <w:rFonts w:ascii="Times New Roman" w:hAnsi="Times New Roman" w:cs="Times New Roman"/>
          <w:sz w:val="28"/>
          <w:szCs w:val="28"/>
        </w:rPr>
        <w:t xml:space="preserve">Базовое содержание компонентов развивающей предметной среды определяется с опорой на деятельно-возрастной подход и удовлетворяет потребности как актуального, ближайшего, так и перспективного развития </w:t>
      </w:r>
      <w:r w:rsidRPr="00906FFD">
        <w:rPr>
          <w:rFonts w:ascii="Times New Roman" w:hAnsi="Times New Roman" w:cs="Times New Roman"/>
          <w:sz w:val="28"/>
          <w:szCs w:val="28"/>
        </w:rPr>
        <w:t>ребёнка и отвечает его индивидуальным особенностям.</w:t>
      </w:r>
    </w:p>
    <w:p w:rsidR="008F5CA2" w:rsidRDefault="008F5CA2" w:rsidP="00D24F75">
      <w:pPr>
        <w:spacing w:after="0" w:line="240" w:lineRule="auto"/>
        <w:ind w:right="227" w:firstLine="709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D24F75" w:rsidRDefault="008F5CA2" w:rsidP="00D24F75">
      <w:pPr>
        <w:spacing w:after="0" w:line="240" w:lineRule="auto"/>
        <w:ind w:right="227" w:firstLine="709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89738B">
        <w:rPr>
          <w:rFonts w:ascii="Times New Roman" w:hAnsi="Times New Roman"/>
          <w:b/>
          <w:bCs/>
          <w:kern w:val="36"/>
          <w:sz w:val="28"/>
          <w:szCs w:val="28"/>
        </w:rPr>
        <w:t xml:space="preserve">СОСТОЯНИЕ МАТЕРИАЛЬНО-ТЕХНИЧЕСКОЙ БАЗЫ </w:t>
      </w:r>
    </w:p>
    <w:p w:rsidR="00D24F75" w:rsidRPr="0089738B" w:rsidRDefault="00D24F75" w:rsidP="00D24F75">
      <w:pPr>
        <w:spacing w:after="0" w:line="240" w:lineRule="auto"/>
        <w:ind w:right="227" w:firstLine="709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D24F75" w:rsidRPr="00BB2487" w:rsidRDefault="00D24F75" w:rsidP="00D24F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2487">
        <w:rPr>
          <w:rFonts w:ascii="Times New Roman" w:hAnsi="Times New Roman"/>
          <w:sz w:val="28"/>
          <w:szCs w:val="28"/>
        </w:rPr>
        <w:t xml:space="preserve">В дошкольном учреждении созданы оптимальные условия для эффективной работы всех участников образовательного процесса. Рационально, в интересах детей и педагогов, используются все помещения дошкольного учреждения: </w:t>
      </w:r>
    </w:p>
    <w:p w:rsidR="00D24F75" w:rsidRPr="00BB2487" w:rsidRDefault="00D24F75" w:rsidP="00E168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2487">
        <w:rPr>
          <w:rFonts w:ascii="Times New Roman" w:hAnsi="Times New Roman"/>
          <w:sz w:val="28"/>
          <w:szCs w:val="28"/>
        </w:rPr>
        <w:t xml:space="preserve">- </w:t>
      </w:r>
      <w:r w:rsidR="00F66BFE">
        <w:rPr>
          <w:rFonts w:ascii="Times New Roman" w:hAnsi="Times New Roman"/>
          <w:sz w:val="28"/>
          <w:szCs w:val="28"/>
        </w:rPr>
        <w:t>музыкально-спортивный</w:t>
      </w:r>
      <w:r w:rsidRPr="00BB2487">
        <w:rPr>
          <w:rFonts w:ascii="Times New Roman" w:hAnsi="Times New Roman"/>
          <w:sz w:val="28"/>
          <w:szCs w:val="28"/>
        </w:rPr>
        <w:t xml:space="preserve"> зал,</w:t>
      </w:r>
    </w:p>
    <w:p w:rsidR="008F5CA2" w:rsidRPr="00BB2487" w:rsidRDefault="00D24F75" w:rsidP="00E168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2487">
        <w:rPr>
          <w:rFonts w:ascii="Times New Roman" w:hAnsi="Times New Roman"/>
          <w:sz w:val="28"/>
          <w:szCs w:val="28"/>
        </w:rPr>
        <w:t>- медицинский кабинет,</w:t>
      </w:r>
    </w:p>
    <w:p w:rsidR="00D24F75" w:rsidRPr="00BB2487" w:rsidRDefault="00D24F75" w:rsidP="00756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2487">
        <w:rPr>
          <w:rFonts w:ascii="Times New Roman" w:hAnsi="Times New Roman"/>
          <w:sz w:val="28"/>
          <w:szCs w:val="28"/>
        </w:rPr>
        <w:t>Современная развивающая среда в ДОУ  позволяет</w:t>
      </w:r>
      <w:r w:rsidR="00756B07">
        <w:rPr>
          <w:rFonts w:ascii="Times New Roman" w:hAnsi="Times New Roman"/>
          <w:sz w:val="28"/>
          <w:szCs w:val="28"/>
        </w:rPr>
        <w:t xml:space="preserve"> решать </w:t>
      </w:r>
      <w:r w:rsidRPr="00BB2487">
        <w:rPr>
          <w:rFonts w:ascii="Times New Roman" w:hAnsi="Times New Roman"/>
          <w:sz w:val="28"/>
          <w:szCs w:val="28"/>
        </w:rPr>
        <w:t xml:space="preserve"> образовательные задачи с целью подготовки детей к школе.</w:t>
      </w:r>
    </w:p>
    <w:p w:rsidR="00B96638" w:rsidRPr="001C7CD2" w:rsidRDefault="00B96638" w:rsidP="00D24F7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C7CD2">
        <w:rPr>
          <w:rFonts w:ascii="Times New Roman" w:hAnsi="Times New Roman"/>
          <w:b/>
          <w:sz w:val="28"/>
          <w:szCs w:val="28"/>
        </w:rPr>
        <w:t>Оснащение музыкально - спортивного</w:t>
      </w:r>
      <w:r w:rsidR="00D24F75" w:rsidRPr="001C7CD2">
        <w:rPr>
          <w:rFonts w:ascii="Times New Roman" w:hAnsi="Times New Roman"/>
          <w:b/>
          <w:sz w:val="28"/>
          <w:szCs w:val="28"/>
        </w:rPr>
        <w:t xml:space="preserve"> зал</w:t>
      </w:r>
      <w:r w:rsidRPr="001C7CD2">
        <w:rPr>
          <w:rFonts w:ascii="Times New Roman" w:hAnsi="Times New Roman"/>
          <w:b/>
          <w:sz w:val="28"/>
          <w:szCs w:val="28"/>
        </w:rPr>
        <w:t>а:</w:t>
      </w:r>
    </w:p>
    <w:p w:rsidR="00D24F75" w:rsidRPr="0089738B" w:rsidRDefault="00FA3C36" w:rsidP="00D24F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Имеется </w:t>
      </w:r>
      <w:r w:rsidR="00B96638">
        <w:rPr>
          <w:rFonts w:ascii="Times New Roman" w:hAnsi="Times New Roman"/>
          <w:sz w:val="28"/>
          <w:szCs w:val="28"/>
        </w:rPr>
        <w:t>спортивное оборудование и инвентарь, необходимый</w:t>
      </w:r>
      <w:r w:rsidR="00D24F75" w:rsidRPr="0089738B">
        <w:rPr>
          <w:rFonts w:ascii="Times New Roman" w:hAnsi="Times New Roman"/>
          <w:sz w:val="28"/>
          <w:szCs w:val="28"/>
        </w:rPr>
        <w:t xml:space="preserve"> для физического развития и оздоровления детей. Кроме традиционног</w:t>
      </w:r>
      <w:r w:rsidR="00B96638">
        <w:rPr>
          <w:rFonts w:ascii="Times New Roman" w:hAnsi="Times New Roman"/>
          <w:sz w:val="28"/>
          <w:szCs w:val="28"/>
        </w:rPr>
        <w:t>о оборудования имеются</w:t>
      </w:r>
      <w:r w:rsidR="00756B07">
        <w:rPr>
          <w:rFonts w:ascii="Times New Roman" w:hAnsi="Times New Roman"/>
          <w:sz w:val="28"/>
          <w:szCs w:val="28"/>
        </w:rPr>
        <w:t xml:space="preserve">, </w:t>
      </w:r>
      <w:r w:rsidR="00D24F75" w:rsidRPr="0089738B">
        <w:rPr>
          <w:rFonts w:ascii="Times New Roman" w:hAnsi="Times New Roman"/>
          <w:sz w:val="28"/>
          <w:szCs w:val="28"/>
        </w:rPr>
        <w:t xml:space="preserve"> нетрадиционное оборудование: дорожки и </w:t>
      </w:r>
      <w:proofErr w:type="spellStart"/>
      <w:r w:rsidR="00D24F75" w:rsidRPr="0089738B">
        <w:rPr>
          <w:rFonts w:ascii="Times New Roman" w:hAnsi="Times New Roman"/>
          <w:sz w:val="28"/>
          <w:szCs w:val="28"/>
        </w:rPr>
        <w:t>массажеры</w:t>
      </w:r>
      <w:proofErr w:type="spellEnd"/>
      <w:r w:rsidR="00D24F75" w:rsidRPr="0089738B">
        <w:rPr>
          <w:rFonts w:ascii="Times New Roman" w:hAnsi="Times New Roman"/>
          <w:sz w:val="28"/>
          <w:szCs w:val="28"/>
        </w:rPr>
        <w:t xml:space="preserve"> для исправления плоскостопия.</w:t>
      </w:r>
    </w:p>
    <w:p w:rsidR="008F5CA2" w:rsidRPr="0089738B" w:rsidRDefault="00B96638" w:rsidP="003D08DB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</w:t>
      </w:r>
      <w:r w:rsidR="00D24F75" w:rsidRPr="0089738B">
        <w:rPr>
          <w:sz w:val="28"/>
          <w:szCs w:val="28"/>
        </w:rPr>
        <w:t>словия</w:t>
      </w:r>
      <w:r>
        <w:rPr>
          <w:sz w:val="28"/>
          <w:szCs w:val="28"/>
        </w:rPr>
        <w:t xml:space="preserve"> для художественно – эстетического развития</w:t>
      </w:r>
      <w:r w:rsidR="00D24F75" w:rsidRPr="0089738B">
        <w:rPr>
          <w:sz w:val="28"/>
          <w:szCs w:val="28"/>
        </w:rPr>
        <w:t xml:space="preserve">  позволяют проводить различные виды занятий,  развлечений, праздников. </w:t>
      </w:r>
      <w:r w:rsidR="00D24F75" w:rsidRPr="00BB2487">
        <w:rPr>
          <w:sz w:val="28"/>
          <w:szCs w:val="28"/>
        </w:rPr>
        <w:t>В зале и</w:t>
      </w:r>
      <w:r w:rsidR="00CF6727">
        <w:rPr>
          <w:sz w:val="28"/>
          <w:szCs w:val="28"/>
        </w:rPr>
        <w:t xml:space="preserve">меется музыкальный центр, </w:t>
      </w:r>
      <w:r w:rsidR="00A11A07">
        <w:rPr>
          <w:sz w:val="28"/>
          <w:szCs w:val="28"/>
        </w:rPr>
        <w:t xml:space="preserve"> микрофоны,</w:t>
      </w:r>
      <w:r w:rsidR="00CF6727">
        <w:rPr>
          <w:sz w:val="28"/>
          <w:szCs w:val="28"/>
        </w:rPr>
        <w:t xml:space="preserve"> магнитофон.</w:t>
      </w:r>
    </w:p>
    <w:p w:rsidR="008F5CA2" w:rsidRDefault="008F5CA2" w:rsidP="00D24F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4F75" w:rsidRPr="00BB2487" w:rsidRDefault="00D24F75" w:rsidP="00D24F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5CA2">
        <w:rPr>
          <w:rFonts w:ascii="Times New Roman" w:hAnsi="Times New Roman"/>
          <w:b/>
          <w:sz w:val="28"/>
          <w:szCs w:val="28"/>
        </w:rPr>
        <w:t>Группы</w:t>
      </w:r>
      <w:r w:rsidRPr="0089738B">
        <w:rPr>
          <w:rFonts w:ascii="Times New Roman" w:hAnsi="Times New Roman"/>
          <w:sz w:val="28"/>
          <w:szCs w:val="28"/>
        </w:rPr>
        <w:t xml:space="preserve"> в детском саду</w:t>
      </w:r>
      <w:r w:rsidR="00756B07">
        <w:rPr>
          <w:rFonts w:ascii="Times New Roman" w:hAnsi="Times New Roman"/>
          <w:sz w:val="28"/>
          <w:szCs w:val="28"/>
        </w:rPr>
        <w:t xml:space="preserve"> оснащены </w:t>
      </w:r>
      <w:r w:rsidRPr="0089738B">
        <w:rPr>
          <w:rFonts w:ascii="Times New Roman" w:hAnsi="Times New Roman"/>
          <w:sz w:val="28"/>
          <w:szCs w:val="28"/>
        </w:rPr>
        <w:t>мебелью для специальных игр, пособий и игрушек.</w:t>
      </w:r>
      <w:r w:rsidRPr="00BB2487">
        <w:rPr>
          <w:rFonts w:ascii="Times New Roman" w:hAnsi="Times New Roman"/>
          <w:sz w:val="28"/>
          <w:szCs w:val="28"/>
        </w:rPr>
        <w:t xml:space="preserve">  В группах организованы следующие базовые компоненты:</w:t>
      </w:r>
    </w:p>
    <w:p w:rsidR="00D24F75" w:rsidRPr="00BB2487" w:rsidRDefault="00D24F75" w:rsidP="008F5CA2">
      <w:pPr>
        <w:pStyle w:val="a7"/>
        <w:numPr>
          <w:ilvl w:val="0"/>
          <w:numId w:val="2"/>
        </w:numPr>
        <w:tabs>
          <w:tab w:val="left" w:pos="1134"/>
        </w:tabs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BB2487">
        <w:rPr>
          <w:sz w:val="28"/>
          <w:szCs w:val="28"/>
        </w:rPr>
        <w:lastRenderedPageBreak/>
        <w:t xml:space="preserve"> природные уголки и объекты,</w:t>
      </w:r>
    </w:p>
    <w:p w:rsidR="00D24F75" w:rsidRPr="00BB2487" w:rsidRDefault="00D24F75" w:rsidP="008F5CA2">
      <w:pPr>
        <w:pStyle w:val="a7"/>
        <w:numPr>
          <w:ilvl w:val="0"/>
          <w:numId w:val="2"/>
        </w:numPr>
        <w:tabs>
          <w:tab w:val="left" w:pos="1134"/>
        </w:tabs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ц</w:t>
      </w:r>
      <w:r w:rsidRPr="00BB2487">
        <w:rPr>
          <w:sz w:val="28"/>
          <w:szCs w:val="28"/>
        </w:rPr>
        <w:t>ентры  двигательной активности,</w:t>
      </w:r>
    </w:p>
    <w:p w:rsidR="00D24F75" w:rsidRPr="00BB2487" w:rsidRDefault="00D24F75" w:rsidP="008F5CA2">
      <w:pPr>
        <w:pStyle w:val="a7"/>
        <w:numPr>
          <w:ilvl w:val="0"/>
          <w:numId w:val="2"/>
        </w:numPr>
        <w:tabs>
          <w:tab w:val="left" w:pos="1134"/>
        </w:tabs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BB2487">
        <w:rPr>
          <w:sz w:val="28"/>
          <w:szCs w:val="28"/>
        </w:rPr>
        <w:t>игротеки,</w:t>
      </w:r>
    </w:p>
    <w:p w:rsidR="00D24F75" w:rsidRPr="00BB2487" w:rsidRDefault="00D24F75" w:rsidP="008F5CA2">
      <w:pPr>
        <w:pStyle w:val="a7"/>
        <w:numPr>
          <w:ilvl w:val="0"/>
          <w:numId w:val="2"/>
        </w:numPr>
        <w:tabs>
          <w:tab w:val="left" w:pos="1134"/>
        </w:tabs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BB2487">
        <w:rPr>
          <w:sz w:val="28"/>
          <w:szCs w:val="28"/>
        </w:rPr>
        <w:t xml:space="preserve"> центры развития речи, библиотеки,</w:t>
      </w:r>
    </w:p>
    <w:p w:rsidR="004A6CC9" w:rsidRPr="005C1AE8" w:rsidRDefault="00D24F75" w:rsidP="005C1AE8">
      <w:pPr>
        <w:tabs>
          <w:tab w:val="left" w:pos="1134"/>
        </w:tabs>
        <w:contextualSpacing/>
        <w:jc w:val="both"/>
        <w:rPr>
          <w:sz w:val="28"/>
          <w:szCs w:val="28"/>
        </w:rPr>
      </w:pPr>
      <w:r w:rsidRPr="005C1AE8">
        <w:rPr>
          <w:sz w:val="28"/>
          <w:szCs w:val="28"/>
        </w:rPr>
        <w:t xml:space="preserve">уголки уединения – как одно из условий эмоционального благополучия детей, </w:t>
      </w:r>
    </w:p>
    <w:p w:rsidR="004A6CC9" w:rsidRPr="005C1AE8" w:rsidRDefault="005C1AE8" w:rsidP="005C1AE8">
      <w:pPr>
        <w:tabs>
          <w:tab w:val="left" w:pos="1134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24F75" w:rsidRPr="005C1AE8">
        <w:rPr>
          <w:sz w:val="28"/>
          <w:szCs w:val="28"/>
        </w:rPr>
        <w:t xml:space="preserve">напольные мягкие модули. </w:t>
      </w:r>
    </w:p>
    <w:p w:rsidR="00D24F75" w:rsidRPr="005C1AE8" w:rsidRDefault="00D24F75" w:rsidP="005C1AE8">
      <w:pPr>
        <w:tabs>
          <w:tab w:val="left" w:pos="1134"/>
        </w:tabs>
        <w:contextualSpacing/>
        <w:jc w:val="both"/>
        <w:rPr>
          <w:sz w:val="28"/>
          <w:szCs w:val="28"/>
        </w:rPr>
      </w:pPr>
      <w:r w:rsidRPr="00756B07">
        <w:rPr>
          <w:sz w:val="28"/>
          <w:szCs w:val="28"/>
        </w:rPr>
        <w:t xml:space="preserve">      </w:t>
      </w:r>
      <w:r w:rsidRPr="00BB2487">
        <w:rPr>
          <w:rFonts w:ascii="Times New Roman" w:hAnsi="Times New Roman"/>
          <w:sz w:val="28"/>
          <w:szCs w:val="28"/>
        </w:rPr>
        <w:t>Мебель, игровое оборудование соответствует санитарным и психолого-педагогическим требованиям.</w:t>
      </w:r>
    </w:p>
    <w:p w:rsidR="00841E86" w:rsidRDefault="00D24F75" w:rsidP="00841E8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6CC9">
        <w:rPr>
          <w:rFonts w:ascii="Times New Roman" w:hAnsi="Times New Roman"/>
          <w:bCs/>
          <w:sz w:val="28"/>
          <w:szCs w:val="28"/>
        </w:rPr>
        <w:t>Практический материал по организации и программно-методическому обеспечению новых форм дошкольного образования постоянно пополняется.</w:t>
      </w:r>
      <w:r w:rsidR="005C1AE8">
        <w:rPr>
          <w:rFonts w:ascii="Times New Roman" w:hAnsi="Times New Roman"/>
          <w:bCs/>
          <w:sz w:val="28"/>
          <w:szCs w:val="28"/>
        </w:rPr>
        <w:t xml:space="preserve"> </w:t>
      </w:r>
      <w:r w:rsidR="00841E86">
        <w:rPr>
          <w:rFonts w:ascii="Times New Roman" w:hAnsi="Times New Roman"/>
          <w:bCs/>
          <w:sz w:val="28"/>
          <w:szCs w:val="28"/>
        </w:rPr>
        <w:t xml:space="preserve">                        </w:t>
      </w:r>
    </w:p>
    <w:p w:rsidR="00841E86" w:rsidRDefault="00841E86" w:rsidP="00841E8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24F75" w:rsidRPr="00841E86" w:rsidRDefault="00841E86" w:rsidP="00841E8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</w:t>
      </w:r>
      <w:r w:rsidR="004A6CC9" w:rsidRPr="00BB2487">
        <w:rPr>
          <w:rFonts w:ascii="Times New Roman" w:hAnsi="Times New Roman"/>
          <w:b/>
          <w:bCs/>
          <w:sz w:val="28"/>
          <w:szCs w:val="28"/>
        </w:rPr>
        <w:t>КАДРОВЫЙ ПОТЕНЦИАЛ ДОУ</w:t>
      </w:r>
    </w:p>
    <w:p w:rsidR="00D24F75" w:rsidRPr="00BB2487" w:rsidRDefault="00D24F75" w:rsidP="00D24F7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24F75" w:rsidRPr="00DA59D5" w:rsidRDefault="00D24F75" w:rsidP="00DA59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B2487">
        <w:rPr>
          <w:rFonts w:ascii="Times New Roman" w:hAnsi="Times New Roman"/>
          <w:sz w:val="28"/>
          <w:szCs w:val="28"/>
        </w:rPr>
        <w:t xml:space="preserve">  В ДОУ </w:t>
      </w:r>
      <w:r w:rsidR="00E16821">
        <w:rPr>
          <w:rFonts w:ascii="Times New Roman" w:hAnsi="Times New Roman"/>
          <w:sz w:val="28"/>
          <w:szCs w:val="28"/>
        </w:rPr>
        <w:t xml:space="preserve">работают </w:t>
      </w:r>
      <w:r w:rsidRPr="00BB2487">
        <w:rPr>
          <w:rFonts w:ascii="Times New Roman" w:hAnsi="Times New Roman"/>
          <w:sz w:val="28"/>
          <w:szCs w:val="28"/>
        </w:rPr>
        <w:t>специалисты и педагоги:</w:t>
      </w:r>
      <w:r w:rsidR="00756B07">
        <w:rPr>
          <w:rFonts w:ascii="Times New Roman" w:eastAsia="Times New Roman" w:hAnsi="Times New Roman"/>
          <w:color w:val="000000"/>
          <w:sz w:val="28"/>
          <w:szCs w:val="28"/>
        </w:rPr>
        <w:t xml:space="preserve"> 3 </w:t>
      </w:r>
      <w:r w:rsidR="0063047F">
        <w:rPr>
          <w:rFonts w:ascii="Times New Roman" w:eastAsia="Times New Roman" w:hAnsi="Times New Roman"/>
          <w:color w:val="000000"/>
          <w:sz w:val="28"/>
          <w:szCs w:val="28"/>
        </w:rPr>
        <w:t>воспитателя</w:t>
      </w:r>
      <w:r w:rsidRPr="00BB2487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16821">
        <w:rPr>
          <w:rFonts w:ascii="Times New Roman" w:eastAsia="Times New Roman" w:hAnsi="Times New Roman"/>
          <w:color w:val="000000"/>
          <w:sz w:val="28"/>
          <w:szCs w:val="28"/>
        </w:rPr>
        <w:t>музыкальный руководитель</w:t>
      </w:r>
      <w:r w:rsidRPr="00BB2487">
        <w:rPr>
          <w:rFonts w:ascii="Times New Roman" w:eastAsia="Times New Roman" w:hAnsi="Times New Roman"/>
          <w:color w:val="000000"/>
          <w:sz w:val="28"/>
          <w:szCs w:val="28"/>
        </w:rPr>
        <w:t>, инструктор</w:t>
      </w:r>
      <w:r w:rsidR="00E16821">
        <w:rPr>
          <w:rFonts w:ascii="Times New Roman" w:eastAsia="Times New Roman" w:hAnsi="Times New Roman"/>
          <w:color w:val="000000"/>
          <w:sz w:val="28"/>
          <w:szCs w:val="28"/>
        </w:rPr>
        <w:t xml:space="preserve"> по физкультуре</w:t>
      </w:r>
      <w:r w:rsidRPr="00BB2487">
        <w:rPr>
          <w:rFonts w:ascii="Times New Roman" w:eastAsia="Times New Roman" w:hAnsi="Times New Roman"/>
          <w:color w:val="000000"/>
          <w:sz w:val="28"/>
          <w:szCs w:val="28"/>
        </w:rPr>
        <w:t>. Из общего количе</w:t>
      </w:r>
      <w:r w:rsidR="006D2E73">
        <w:rPr>
          <w:rFonts w:ascii="Times New Roman" w:eastAsia="Times New Roman" w:hAnsi="Times New Roman"/>
          <w:color w:val="000000"/>
          <w:sz w:val="28"/>
          <w:szCs w:val="28"/>
        </w:rPr>
        <w:t>ства педагогических работников</w:t>
      </w:r>
      <w:r w:rsidR="0063047F">
        <w:rPr>
          <w:rFonts w:ascii="Times New Roman" w:eastAsia="Times New Roman" w:hAnsi="Times New Roman"/>
          <w:color w:val="000000"/>
          <w:sz w:val="28"/>
          <w:szCs w:val="28"/>
        </w:rPr>
        <w:t xml:space="preserve"> 3 </w:t>
      </w:r>
      <w:r w:rsidR="00E16821">
        <w:rPr>
          <w:rFonts w:ascii="Times New Roman" w:eastAsia="Times New Roman" w:hAnsi="Times New Roman"/>
          <w:color w:val="000000"/>
          <w:sz w:val="28"/>
          <w:szCs w:val="28"/>
        </w:rPr>
        <w:t xml:space="preserve">человек </w:t>
      </w:r>
      <w:r w:rsidRPr="00BB2487">
        <w:rPr>
          <w:rFonts w:ascii="Times New Roman" w:eastAsia="Times New Roman" w:hAnsi="Times New Roman"/>
          <w:color w:val="000000"/>
          <w:sz w:val="28"/>
          <w:szCs w:val="28"/>
        </w:rPr>
        <w:t xml:space="preserve">имеют высшее педагогическое </w:t>
      </w:r>
      <w:r w:rsidR="00667C2E">
        <w:rPr>
          <w:rFonts w:ascii="Times New Roman" w:eastAsia="Times New Roman" w:hAnsi="Times New Roman"/>
          <w:color w:val="000000"/>
          <w:sz w:val="28"/>
          <w:szCs w:val="28"/>
        </w:rPr>
        <w:t xml:space="preserve">образование, </w:t>
      </w:r>
      <w:r w:rsidR="0063047F">
        <w:rPr>
          <w:rFonts w:ascii="Times New Roman" w:eastAsia="Times New Roman" w:hAnsi="Times New Roman"/>
          <w:color w:val="000000"/>
          <w:sz w:val="28"/>
          <w:szCs w:val="28"/>
        </w:rPr>
        <w:t xml:space="preserve">1 педагог </w:t>
      </w:r>
      <w:r w:rsidR="00DA59D5">
        <w:rPr>
          <w:rFonts w:ascii="Times New Roman" w:eastAsia="Times New Roman" w:hAnsi="Times New Roman"/>
          <w:color w:val="000000"/>
          <w:sz w:val="28"/>
          <w:szCs w:val="28"/>
        </w:rPr>
        <w:t xml:space="preserve">имеют </w:t>
      </w:r>
      <w:proofErr w:type="spellStart"/>
      <w:r w:rsidR="00DA59D5">
        <w:rPr>
          <w:rFonts w:ascii="Times New Roman" w:eastAsia="Times New Roman" w:hAnsi="Times New Roman"/>
          <w:color w:val="000000"/>
          <w:sz w:val="28"/>
          <w:szCs w:val="28"/>
        </w:rPr>
        <w:t>средне-специальное</w:t>
      </w:r>
      <w:proofErr w:type="spellEnd"/>
      <w:r w:rsidR="005C1AE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DA59D5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образование</w:t>
      </w:r>
      <w:proofErr w:type="gramStart"/>
      <w:r w:rsidR="00DA59D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63047F">
        <w:rPr>
          <w:rFonts w:ascii="Times New Roman" w:eastAsia="Times New Roman" w:hAnsi="Times New Roman"/>
          <w:color w:val="000000"/>
          <w:sz w:val="28"/>
          <w:szCs w:val="28"/>
        </w:rPr>
        <w:t>,</w:t>
      </w:r>
      <w:proofErr w:type="gramEnd"/>
      <w:r w:rsidRPr="0099602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DA59D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без категории – </w:t>
      </w:r>
      <w:r w:rsidR="0063047F">
        <w:rPr>
          <w:rFonts w:ascii="Times New Roman" w:eastAsia="Times New Roman" w:hAnsi="Times New Roman"/>
          <w:color w:val="000000" w:themeColor="text1"/>
          <w:sz w:val="28"/>
          <w:szCs w:val="28"/>
        </w:rPr>
        <w:t>все педагоги</w:t>
      </w:r>
      <w:r w:rsidR="00DA59D5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D24F75" w:rsidRPr="003B39AE" w:rsidRDefault="0063047F" w:rsidP="00D24F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B39AE" w:rsidRPr="003B39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</w:t>
      </w:r>
      <w:r w:rsidR="00D24F75" w:rsidRPr="003B39AE">
        <w:rPr>
          <w:rFonts w:ascii="Times New Roman" w:hAnsi="Times New Roman"/>
          <w:sz w:val="28"/>
          <w:szCs w:val="28"/>
        </w:rPr>
        <w:t xml:space="preserve"> работают в </w:t>
      </w:r>
      <w:r>
        <w:rPr>
          <w:rFonts w:ascii="Times New Roman" w:hAnsi="Times New Roman"/>
          <w:sz w:val="28"/>
          <w:szCs w:val="28"/>
        </w:rPr>
        <w:t>дошкольном образовании  более 20</w:t>
      </w:r>
      <w:r w:rsidR="00D24F75" w:rsidRPr="003B39AE">
        <w:rPr>
          <w:rFonts w:ascii="Times New Roman" w:hAnsi="Times New Roman"/>
          <w:sz w:val="28"/>
          <w:szCs w:val="28"/>
        </w:rPr>
        <w:t xml:space="preserve"> лет.</w:t>
      </w:r>
    </w:p>
    <w:p w:rsidR="00D24F75" w:rsidRDefault="00D24F75" w:rsidP="00D24F7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B2487">
        <w:rPr>
          <w:rFonts w:ascii="Times New Roman" w:hAnsi="Times New Roman"/>
          <w:bCs/>
          <w:sz w:val="28"/>
          <w:szCs w:val="28"/>
        </w:rPr>
        <w:t>Учреждение в полном объеме укомплектовано педагогическими кадрами, систематически осуществляется материальное стимулирование работников.</w:t>
      </w:r>
    </w:p>
    <w:p w:rsidR="00D24F75" w:rsidRPr="00906FFD" w:rsidRDefault="00D24F75" w:rsidP="00D24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FFD">
        <w:rPr>
          <w:rFonts w:ascii="Times New Roman" w:hAnsi="Times New Roman" w:cs="Times New Roman"/>
          <w:sz w:val="28"/>
          <w:szCs w:val="28"/>
        </w:rPr>
        <w:t xml:space="preserve">Образовательный процесс в ДОУ осуществляется благодаря </w:t>
      </w:r>
      <w:r w:rsidRPr="00516F5A">
        <w:rPr>
          <w:rFonts w:ascii="Times New Roman" w:hAnsi="Times New Roman" w:cs="Times New Roman"/>
          <w:sz w:val="28"/>
          <w:szCs w:val="28"/>
        </w:rPr>
        <w:t>специалистам</w:t>
      </w:r>
      <w:r w:rsidR="00CF6727">
        <w:rPr>
          <w:rFonts w:ascii="Times New Roman" w:hAnsi="Times New Roman" w:cs="Times New Roman"/>
          <w:sz w:val="28"/>
          <w:szCs w:val="28"/>
        </w:rPr>
        <w:t>.</w:t>
      </w:r>
      <w:r w:rsidR="005C1AE8">
        <w:rPr>
          <w:rFonts w:ascii="Times New Roman" w:hAnsi="Times New Roman" w:cs="Times New Roman"/>
          <w:sz w:val="28"/>
          <w:szCs w:val="28"/>
        </w:rPr>
        <w:t xml:space="preserve"> </w:t>
      </w:r>
      <w:r w:rsidR="00BA2F49">
        <w:rPr>
          <w:rFonts w:ascii="Times New Roman" w:hAnsi="Times New Roman" w:cs="Times New Roman"/>
          <w:sz w:val="28"/>
          <w:szCs w:val="28"/>
        </w:rPr>
        <w:t>Инструктор по физической культуре проводит с воспитанниками утреннюю гимнастику и занятия по физической культуре, следит за динамикой развития физических качеств воспитанников. Музыкальный руководитель организует с воспитанниками музыкальные занятия и праздники, отвечает за ра</w:t>
      </w:r>
      <w:r w:rsidR="006D2513">
        <w:rPr>
          <w:rFonts w:ascii="Times New Roman" w:hAnsi="Times New Roman" w:cs="Times New Roman"/>
          <w:sz w:val="28"/>
          <w:szCs w:val="28"/>
        </w:rPr>
        <w:t>звитие вокальных и музыкально-ритмичных данных воспитанников.</w:t>
      </w:r>
    </w:p>
    <w:p w:rsidR="00D24F75" w:rsidRDefault="00D24F75" w:rsidP="00D24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FFD">
        <w:rPr>
          <w:rFonts w:ascii="Times New Roman" w:hAnsi="Times New Roman" w:cs="Times New Roman"/>
          <w:sz w:val="28"/>
          <w:szCs w:val="28"/>
        </w:rPr>
        <w:t xml:space="preserve">Слаженность в работе </w:t>
      </w:r>
      <w:r w:rsidR="00516F5A">
        <w:rPr>
          <w:rFonts w:ascii="Times New Roman" w:hAnsi="Times New Roman" w:cs="Times New Roman"/>
          <w:sz w:val="28"/>
          <w:szCs w:val="28"/>
        </w:rPr>
        <w:t xml:space="preserve">специалистов и </w:t>
      </w:r>
      <w:r w:rsidRPr="00906FFD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спитателей</w:t>
      </w:r>
      <w:r w:rsidRPr="00906FFD">
        <w:rPr>
          <w:rFonts w:ascii="Times New Roman" w:hAnsi="Times New Roman" w:cs="Times New Roman"/>
          <w:sz w:val="28"/>
          <w:szCs w:val="28"/>
        </w:rPr>
        <w:t xml:space="preserve"> ведёт к высокой эффективности в работе. </w:t>
      </w:r>
    </w:p>
    <w:p w:rsidR="004A6CC9" w:rsidRPr="00906FFD" w:rsidRDefault="004A6CC9" w:rsidP="00D24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F75" w:rsidRDefault="004A6CC9" w:rsidP="00D24F7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2121"/>
          <w:sz w:val="28"/>
          <w:szCs w:val="28"/>
        </w:rPr>
      </w:pPr>
      <w:r w:rsidRPr="007B0A47">
        <w:rPr>
          <w:rFonts w:ascii="Times New Roman" w:hAnsi="Times New Roman"/>
          <w:b/>
          <w:bCs/>
          <w:color w:val="212121"/>
          <w:sz w:val="28"/>
          <w:szCs w:val="28"/>
        </w:rPr>
        <w:t>ВЗАИМОДЕЙСТВИЕ ДОШКОЛЬНОГО ОБРАЗОВАТЕЛЬНОГО УЧРЕЖДЕНИЯ С СЕМЬЕЙ</w:t>
      </w:r>
    </w:p>
    <w:p w:rsidR="00D24F75" w:rsidRPr="007B0A47" w:rsidRDefault="00D24F75" w:rsidP="00D24F7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24F75" w:rsidRPr="00BB2487" w:rsidRDefault="00D24F75" w:rsidP="00D24F75">
      <w:pPr>
        <w:pStyle w:val="Style41"/>
        <w:widowControl/>
        <w:spacing w:line="240" w:lineRule="auto"/>
        <w:ind w:firstLine="709"/>
        <w:jc w:val="both"/>
        <w:rPr>
          <w:rStyle w:val="FontStyle55"/>
          <w:sz w:val="28"/>
          <w:szCs w:val="28"/>
        </w:rPr>
      </w:pPr>
      <w:r w:rsidRPr="00BB2487">
        <w:rPr>
          <w:rStyle w:val="FontStyle55"/>
          <w:sz w:val="28"/>
          <w:szCs w:val="28"/>
        </w:rPr>
        <w:t>В ДОУ  используются различные формы работы с родителями:</w:t>
      </w:r>
    </w:p>
    <w:p w:rsidR="00D24F75" w:rsidRPr="00BB2487" w:rsidRDefault="00D24F75" w:rsidP="004A6CC9">
      <w:pPr>
        <w:pStyle w:val="Style16"/>
        <w:widowControl/>
        <w:numPr>
          <w:ilvl w:val="0"/>
          <w:numId w:val="4"/>
        </w:numPr>
        <w:tabs>
          <w:tab w:val="left" w:pos="744"/>
          <w:tab w:val="left" w:pos="1134"/>
        </w:tabs>
        <w:spacing w:line="240" w:lineRule="auto"/>
        <w:ind w:left="0" w:firstLine="709"/>
        <w:rPr>
          <w:rStyle w:val="FontStyle55"/>
          <w:sz w:val="28"/>
          <w:szCs w:val="28"/>
        </w:rPr>
      </w:pPr>
      <w:r>
        <w:rPr>
          <w:rStyle w:val="FontStyle55"/>
          <w:sz w:val="28"/>
          <w:szCs w:val="28"/>
        </w:rPr>
        <w:t>о</w:t>
      </w:r>
      <w:r w:rsidRPr="00BB2487">
        <w:rPr>
          <w:rStyle w:val="FontStyle55"/>
          <w:sz w:val="28"/>
          <w:szCs w:val="28"/>
        </w:rPr>
        <w:t>бщие родительские конференции, родительские собрания</w:t>
      </w:r>
      <w:r w:rsidR="00DA59D5">
        <w:rPr>
          <w:rStyle w:val="FontStyle55"/>
          <w:sz w:val="28"/>
          <w:szCs w:val="28"/>
        </w:rPr>
        <w:t xml:space="preserve"> (в онлайн-формате)</w:t>
      </w:r>
    </w:p>
    <w:p w:rsidR="00D24F75" w:rsidRPr="00BB2487" w:rsidRDefault="00D24F75" w:rsidP="004A6CC9">
      <w:pPr>
        <w:pStyle w:val="Style16"/>
        <w:widowControl/>
        <w:numPr>
          <w:ilvl w:val="0"/>
          <w:numId w:val="4"/>
        </w:numPr>
        <w:tabs>
          <w:tab w:val="left" w:pos="744"/>
          <w:tab w:val="left" w:pos="1134"/>
        </w:tabs>
        <w:spacing w:line="240" w:lineRule="auto"/>
        <w:ind w:left="0" w:firstLine="709"/>
        <w:rPr>
          <w:rStyle w:val="FontStyle55"/>
          <w:sz w:val="28"/>
          <w:szCs w:val="28"/>
        </w:rPr>
      </w:pPr>
      <w:r w:rsidRPr="00BB2487">
        <w:rPr>
          <w:rStyle w:val="FontStyle55"/>
          <w:sz w:val="28"/>
          <w:szCs w:val="28"/>
        </w:rPr>
        <w:t>групповое и индивидуальное консультирование,</w:t>
      </w:r>
    </w:p>
    <w:p w:rsidR="00D24F75" w:rsidRDefault="00D24F75" w:rsidP="004A6CC9">
      <w:pPr>
        <w:pStyle w:val="Style16"/>
        <w:widowControl/>
        <w:numPr>
          <w:ilvl w:val="0"/>
          <w:numId w:val="4"/>
        </w:numPr>
        <w:tabs>
          <w:tab w:val="left" w:pos="348"/>
          <w:tab w:val="left" w:pos="1134"/>
        </w:tabs>
        <w:spacing w:line="240" w:lineRule="auto"/>
        <w:ind w:left="0" w:firstLine="709"/>
        <w:rPr>
          <w:rStyle w:val="FontStyle55"/>
          <w:sz w:val="28"/>
          <w:szCs w:val="28"/>
        </w:rPr>
      </w:pPr>
      <w:r>
        <w:rPr>
          <w:rStyle w:val="FontStyle55"/>
          <w:sz w:val="28"/>
          <w:szCs w:val="28"/>
        </w:rPr>
        <w:t>с</w:t>
      </w:r>
      <w:r w:rsidRPr="00BB2487">
        <w:rPr>
          <w:rStyle w:val="FontStyle55"/>
          <w:sz w:val="28"/>
          <w:szCs w:val="28"/>
        </w:rPr>
        <w:t>еминары-практикумы</w:t>
      </w:r>
      <w:r w:rsidR="004A6CC9">
        <w:rPr>
          <w:rStyle w:val="FontStyle55"/>
          <w:sz w:val="28"/>
          <w:szCs w:val="28"/>
        </w:rPr>
        <w:t>,</w:t>
      </w:r>
    </w:p>
    <w:p w:rsidR="004A6CC9" w:rsidRPr="00295943" w:rsidRDefault="004A6CC9" w:rsidP="00295943">
      <w:pPr>
        <w:pStyle w:val="Style16"/>
        <w:widowControl/>
        <w:numPr>
          <w:ilvl w:val="0"/>
          <w:numId w:val="4"/>
        </w:numPr>
        <w:tabs>
          <w:tab w:val="left" w:pos="348"/>
          <w:tab w:val="left" w:pos="1134"/>
        </w:tabs>
        <w:spacing w:line="240" w:lineRule="auto"/>
        <w:ind w:left="0" w:firstLine="709"/>
        <w:rPr>
          <w:rStyle w:val="FontStyle55"/>
          <w:sz w:val="28"/>
          <w:szCs w:val="28"/>
        </w:rPr>
      </w:pPr>
      <w:r>
        <w:rPr>
          <w:rStyle w:val="FontStyle55"/>
          <w:sz w:val="28"/>
          <w:szCs w:val="28"/>
        </w:rPr>
        <w:t>п</w:t>
      </w:r>
      <w:r w:rsidRPr="00BB2487">
        <w:rPr>
          <w:rStyle w:val="FontStyle55"/>
          <w:sz w:val="28"/>
          <w:szCs w:val="28"/>
        </w:rPr>
        <w:t>роведение  праздников</w:t>
      </w:r>
      <w:r>
        <w:rPr>
          <w:rStyle w:val="FontStyle55"/>
          <w:sz w:val="28"/>
          <w:szCs w:val="28"/>
        </w:rPr>
        <w:t>,</w:t>
      </w:r>
    </w:p>
    <w:p w:rsidR="006D2E73" w:rsidRPr="000E7ED1" w:rsidRDefault="00295943" w:rsidP="000E7ED1">
      <w:pPr>
        <w:pStyle w:val="Style16"/>
        <w:widowControl/>
        <w:numPr>
          <w:ilvl w:val="0"/>
          <w:numId w:val="4"/>
        </w:numPr>
        <w:tabs>
          <w:tab w:val="left" w:pos="348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="00D24F75" w:rsidRPr="00BB2487">
        <w:rPr>
          <w:sz w:val="28"/>
          <w:szCs w:val="28"/>
        </w:rPr>
        <w:t>онсультативный пункт</w:t>
      </w:r>
      <w:r w:rsidR="00D24F75">
        <w:rPr>
          <w:sz w:val="28"/>
          <w:szCs w:val="28"/>
        </w:rPr>
        <w:t>, где</w:t>
      </w:r>
      <w:r w:rsidR="00D24F75" w:rsidRPr="00BB2487">
        <w:rPr>
          <w:sz w:val="28"/>
          <w:szCs w:val="28"/>
        </w:rPr>
        <w:t xml:space="preserve">  родители получают консультативную и практическую помо</w:t>
      </w:r>
      <w:r w:rsidR="00896564">
        <w:rPr>
          <w:sz w:val="28"/>
          <w:szCs w:val="28"/>
        </w:rPr>
        <w:t>щь опытных педагогов</w:t>
      </w:r>
      <w:r w:rsidR="00D24F75" w:rsidRPr="00BB2487">
        <w:rPr>
          <w:sz w:val="28"/>
          <w:szCs w:val="28"/>
        </w:rPr>
        <w:t xml:space="preserve"> по вопросам воспитания, обучения, развития и оздоровления ребенка.План работы консультативного  пункта корректируется в зависимости от запроса родительской общественности.</w:t>
      </w:r>
    </w:p>
    <w:p w:rsidR="006D2E73" w:rsidRPr="00D759F5" w:rsidRDefault="006D2E73" w:rsidP="00D24F75">
      <w:pPr>
        <w:pStyle w:val="a7"/>
        <w:ind w:left="0" w:firstLine="709"/>
        <w:jc w:val="both"/>
        <w:rPr>
          <w:sz w:val="28"/>
          <w:szCs w:val="28"/>
        </w:rPr>
      </w:pPr>
    </w:p>
    <w:p w:rsidR="00CF6727" w:rsidRDefault="00CF6727" w:rsidP="00D24F7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2121"/>
          <w:sz w:val="28"/>
          <w:szCs w:val="28"/>
        </w:rPr>
      </w:pPr>
    </w:p>
    <w:p w:rsidR="00CF6727" w:rsidRDefault="00CF6727" w:rsidP="00D24F7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2121"/>
          <w:sz w:val="28"/>
          <w:szCs w:val="28"/>
        </w:rPr>
      </w:pPr>
    </w:p>
    <w:p w:rsidR="00D24F75" w:rsidRDefault="004A6CC9" w:rsidP="00D24F7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2121"/>
          <w:sz w:val="28"/>
          <w:szCs w:val="28"/>
        </w:rPr>
      </w:pPr>
      <w:r w:rsidRPr="007B0A47">
        <w:rPr>
          <w:rFonts w:ascii="Times New Roman" w:hAnsi="Times New Roman"/>
          <w:b/>
          <w:bCs/>
          <w:color w:val="212121"/>
          <w:sz w:val="28"/>
          <w:szCs w:val="28"/>
        </w:rPr>
        <w:lastRenderedPageBreak/>
        <w:t xml:space="preserve">ВЗАИМОДЕЙСТВИЕ </w:t>
      </w:r>
      <w:proofErr w:type="gramStart"/>
      <w:r w:rsidRPr="007B0A47">
        <w:rPr>
          <w:rFonts w:ascii="Times New Roman" w:hAnsi="Times New Roman"/>
          <w:b/>
          <w:bCs/>
          <w:color w:val="212121"/>
          <w:sz w:val="28"/>
          <w:szCs w:val="28"/>
        </w:rPr>
        <w:t>ДОШКОЛЬНОГО</w:t>
      </w:r>
      <w:proofErr w:type="gramEnd"/>
      <w:r w:rsidRPr="007B0A47">
        <w:rPr>
          <w:rFonts w:ascii="Times New Roman" w:hAnsi="Times New Roman"/>
          <w:b/>
          <w:bCs/>
          <w:color w:val="212121"/>
          <w:sz w:val="28"/>
          <w:szCs w:val="28"/>
        </w:rPr>
        <w:t xml:space="preserve"> ОБРАЗОВАТЕЛЬНОГО УЧРЕЖДЕНИЯС ДРУГИМИ ОРГАНИЗАЦИЯМИ</w:t>
      </w:r>
    </w:p>
    <w:p w:rsidR="00D24F75" w:rsidRPr="007B0A47" w:rsidRDefault="00D24F75" w:rsidP="00D24F75">
      <w:pPr>
        <w:spacing w:after="0" w:line="240" w:lineRule="auto"/>
        <w:ind w:firstLine="709"/>
        <w:jc w:val="both"/>
        <w:rPr>
          <w:rFonts w:ascii="Times New Roman" w:hAnsi="Times New Roman"/>
          <w:b/>
          <w:color w:val="212121"/>
          <w:sz w:val="28"/>
          <w:szCs w:val="28"/>
        </w:rPr>
      </w:pPr>
    </w:p>
    <w:p w:rsidR="00295943" w:rsidRPr="00DA59D5" w:rsidRDefault="0063047F" w:rsidP="00295943">
      <w:pPr>
        <w:pStyle w:val="a7"/>
        <w:numPr>
          <w:ilvl w:val="0"/>
          <w:numId w:val="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МКОУ СОШ с. </w:t>
      </w:r>
      <w:proofErr w:type="spellStart"/>
      <w:r>
        <w:rPr>
          <w:sz w:val="28"/>
          <w:szCs w:val="28"/>
        </w:rPr>
        <w:t>Краснопартизанск</w:t>
      </w:r>
      <w:proofErr w:type="spellEnd"/>
      <w:r w:rsidR="00295943" w:rsidRPr="00DA59D5">
        <w:rPr>
          <w:sz w:val="28"/>
          <w:szCs w:val="28"/>
        </w:rPr>
        <w:t>;</w:t>
      </w:r>
    </w:p>
    <w:p w:rsidR="00DA59D5" w:rsidRDefault="00DA59D5" w:rsidP="0063047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3047F">
        <w:rPr>
          <w:sz w:val="28"/>
          <w:szCs w:val="28"/>
        </w:rPr>
        <w:t xml:space="preserve">  МК</w:t>
      </w:r>
      <w:r>
        <w:rPr>
          <w:sz w:val="28"/>
          <w:szCs w:val="28"/>
        </w:rPr>
        <w:t>ДОУ (сетевое взаимодействие по финансовой грамотности)</w:t>
      </w:r>
    </w:p>
    <w:p w:rsidR="00D24F75" w:rsidRDefault="00295943" w:rsidP="00295943">
      <w:pPr>
        <w:pStyle w:val="a7"/>
        <w:numPr>
          <w:ilvl w:val="0"/>
          <w:numId w:val="5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   Б</w:t>
      </w:r>
      <w:r w:rsidR="00F66BFE">
        <w:rPr>
          <w:sz w:val="28"/>
          <w:szCs w:val="28"/>
        </w:rPr>
        <w:t>иблиотека</w:t>
      </w:r>
      <w:proofErr w:type="gramStart"/>
      <w:r w:rsidR="0063047F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 w:rsidR="0063047F" w:rsidRPr="0063047F">
        <w:rPr>
          <w:sz w:val="28"/>
          <w:szCs w:val="28"/>
        </w:rPr>
        <w:t xml:space="preserve"> </w:t>
      </w:r>
      <w:r w:rsidR="0063047F">
        <w:rPr>
          <w:sz w:val="28"/>
          <w:szCs w:val="28"/>
        </w:rPr>
        <w:t xml:space="preserve">МКОУ СОШ с. </w:t>
      </w:r>
      <w:proofErr w:type="spellStart"/>
      <w:r w:rsidR="0063047F">
        <w:rPr>
          <w:sz w:val="28"/>
          <w:szCs w:val="28"/>
        </w:rPr>
        <w:t>Краснопартизанск</w:t>
      </w:r>
      <w:proofErr w:type="spellEnd"/>
    </w:p>
    <w:p w:rsidR="00D24F75" w:rsidRPr="006D2E73" w:rsidRDefault="0063047F" w:rsidP="0063047F">
      <w:pPr>
        <w:pStyle w:val="a7"/>
        <w:suppressAutoHyphens w:val="0"/>
        <w:autoSpaceDN/>
        <w:spacing w:after="200" w:line="276" w:lineRule="auto"/>
        <w:ind w:left="709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.     ГБУ ЦРБ </w:t>
      </w:r>
      <w:proofErr w:type="spellStart"/>
      <w:r>
        <w:rPr>
          <w:sz w:val="28"/>
          <w:szCs w:val="28"/>
        </w:rPr>
        <w:t>Сергокалинского</w:t>
      </w:r>
      <w:proofErr w:type="spellEnd"/>
      <w:r>
        <w:rPr>
          <w:sz w:val="28"/>
          <w:szCs w:val="28"/>
        </w:rPr>
        <w:t xml:space="preserve"> района </w:t>
      </w:r>
    </w:p>
    <w:p w:rsidR="00D24F75" w:rsidRPr="00FF4CD9" w:rsidRDefault="00DD078D" w:rsidP="00D24F7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F4CD9">
        <w:rPr>
          <w:rFonts w:ascii="Times New Roman" w:hAnsi="Times New Roman"/>
          <w:b/>
          <w:sz w:val="28"/>
          <w:szCs w:val="28"/>
        </w:rPr>
        <w:t>ИННОВАЦИОННАЯ ДЕЯТЕЛЬНОСТЬ ДОУ</w:t>
      </w:r>
    </w:p>
    <w:p w:rsidR="00114375" w:rsidRPr="007A30D5" w:rsidRDefault="00114375" w:rsidP="00D24F7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</w:p>
    <w:p w:rsidR="00FF53E5" w:rsidRDefault="00DA59D5" w:rsidP="00F52023">
      <w:pPr>
        <w:pStyle w:val="a7"/>
        <w:numPr>
          <w:ilvl w:val="0"/>
          <w:numId w:val="15"/>
        </w:num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F4CD9">
        <w:rPr>
          <w:sz w:val="28"/>
          <w:szCs w:val="28"/>
        </w:rPr>
        <w:t xml:space="preserve"> 201</w:t>
      </w:r>
      <w:r w:rsidR="00516F5A">
        <w:rPr>
          <w:sz w:val="28"/>
          <w:szCs w:val="28"/>
        </w:rPr>
        <w:t>9</w:t>
      </w:r>
      <w:r w:rsidR="00FF4CD9">
        <w:rPr>
          <w:sz w:val="28"/>
          <w:szCs w:val="28"/>
        </w:rPr>
        <w:t xml:space="preserve"> </w:t>
      </w:r>
      <w:proofErr w:type="spellStart"/>
      <w:r w:rsidR="00FF4CD9">
        <w:rPr>
          <w:sz w:val="28"/>
          <w:szCs w:val="28"/>
        </w:rPr>
        <w:t>год</w:t>
      </w:r>
      <w:r>
        <w:rPr>
          <w:sz w:val="28"/>
          <w:szCs w:val="28"/>
        </w:rPr>
        <w:t>а</w:t>
      </w:r>
      <w:r w:rsidR="00516F5A">
        <w:rPr>
          <w:sz w:val="28"/>
          <w:szCs w:val="28"/>
        </w:rPr>
        <w:t>детский</w:t>
      </w:r>
      <w:proofErr w:type="spellEnd"/>
      <w:r w:rsidR="00516F5A">
        <w:rPr>
          <w:sz w:val="28"/>
          <w:szCs w:val="28"/>
        </w:rPr>
        <w:t xml:space="preserve"> сад  является инновационной площадкой по теме: «Модернизация образования </w:t>
      </w:r>
      <w:proofErr w:type="gramStart"/>
      <w:r w:rsidR="00516F5A">
        <w:rPr>
          <w:sz w:val="28"/>
          <w:szCs w:val="28"/>
        </w:rPr>
        <w:t>в дошкольной образовательной организации в соответствии с современными требованиями к качеству д</w:t>
      </w:r>
      <w:r w:rsidR="00B01C22">
        <w:rPr>
          <w:sz w:val="28"/>
          <w:szCs w:val="28"/>
        </w:rPr>
        <w:t>ошкольного образования на основе</w:t>
      </w:r>
      <w:proofErr w:type="gramEnd"/>
      <w:r w:rsidR="00B01C22">
        <w:rPr>
          <w:sz w:val="28"/>
          <w:szCs w:val="28"/>
        </w:rPr>
        <w:t xml:space="preserve"> инновационной образовательной программы «Вдохновение»</w:t>
      </w:r>
    </w:p>
    <w:p w:rsidR="00853F5C" w:rsidRPr="006D2E73" w:rsidRDefault="00DA59D5" w:rsidP="00F52023">
      <w:pPr>
        <w:pStyle w:val="a7"/>
        <w:numPr>
          <w:ilvl w:val="0"/>
          <w:numId w:val="15"/>
        </w:num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рам</w:t>
      </w:r>
      <w:r w:rsidR="0063047F">
        <w:rPr>
          <w:sz w:val="28"/>
          <w:szCs w:val="28"/>
        </w:rPr>
        <w:t xml:space="preserve">ках сетевого взаимодействия с МКДОУ </w:t>
      </w:r>
      <w:r>
        <w:rPr>
          <w:sz w:val="28"/>
          <w:szCs w:val="28"/>
        </w:rPr>
        <w:t xml:space="preserve"> п</w:t>
      </w:r>
      <w:r w:rsidR="00F52023" w:rsidRPr="00F52023">
        <w:rPr>
          <w:sz w:val="28"/>
          <w:szCs w:val="28"/>
        </w:rPr>
        <w:t xml:space="preserve">едагоги </w:t>
      </w:r>
      <w:r>
        <w:rPr>
          <w:sz w:val="28"/>
          <w:szCs w:val="28"/>
        </w:rPr>
        <w:t>активно внедряют в работу по финансовой грамотности детей дошкол</w:t>
      </w:r>
      <w:r w:rsidR="0063047F">
        <w:rPr>
          <w:sz w:val="28"/>
          <w:szCs w:val="28"/>
        </w:rPr>
        <w:t>ьного возраста</w:t>
      </w:r>
      <w:proofErr w:type="gramStart"/>
      <w:r w:rsidR="0063047F">
        <w:rPr>
          <w:sz w:val="28"/>
          <w:szCs w:val="28"/>
        </w:rPr>
        <w:t xml:space="preserve"> .</w:t>
      </w:r>
      <w:proofErr w:type="gramEnd"/>
    </w:p>
    <w:p w:rsidR="00075CEF" w:rsidRDefault="00075CEF" w:rsidP="006D2E73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375" w:rsidRPr="00AF59AE" w:rsidRDefault="00AF59AE" w:rsidP="00114375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44724A">
        <w:rPr>
          <w:rFonts w:ascii="Times New Roman" w:hAnsi="Times New Roman" w:cs="Times New Roman"/>
          <w:b/>
          <w:sz w:val="28"/>
          <w:szCs w:val="28"/>
        </w:rPr>
        <w:t>202</w:t>
      </w:r>
      <w:r w:rsidR="004D29A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г. п</w:t>
      </w:r>
      <w:r w:rsidR="00114375" w:rsidRPr="00AF59AE">
        <w:rPr>
          <w:rFonts w:ascii="Times New Roman" w:hAnsi="Times New Roman" w:cs="Times New Roman"/>
          <w:b/>
          <w:sz w:val="28"/>
          <w:szCs w:val="28"/>
        </w:rPr>
        <w:t xml:space="preserve">едагоги </w:t>
      </w:r>
      <w:r w:rsidR="00AF4A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4375" w:rsidRPr="00AF59AE">
        <w:rPr>
          <w:rFonts w:ascii="Times New Roman" w:hAnsi="Times New Roman" w:cs="Times New Roman"/>
          <w:b/>
          <w:sz w:val="28"/>
          <w:szCs w:val="28"/>
        </w:rPr>
        <w:t>ДОУ приняли участие в следующих конкурсах и мероприятиях:</w:t>
      </w:r>
    </w:p>
    <w:p w:rsidR="00475970" w:rsidRDefault="005C1AE8" w:rsidP="005C1AE8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4724A">
        <w:rPr>
          <w:rFonts w:ascii="Times New Roman" w:hAnsi="Times New Roman" w:cs="Times New Roman"/>
          <w:sz w:val="28"/>
          <w:szCs w:val="28"/>
        </w:rPr>
        <w:t>В течение года</w:t>
      </w:r>
      <w:r w:rsidR="00FF53E5" w:rsidRPr="00F52023">
        <w:rPr>
          <w:rFonts w:ascii="Times New Roman" w:hAnsi="Times New Roman" w:cs="Times New Roman"/>
          <w:sz w:val="28"/>
          <w:szCs w:val="28"/>
        </w:rPr>
        <w:t xml:space="preserve"> педагоги </w:t>
      </w:r>
    </w:p>
    <w:p w:rsidR="00E0585E" w:rsidRDefault="00475970" w:rsidP="00475970">
      <w:pPr>
        <w:tabs>
          <w:tab w:val="left" w:pos="36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53E5" w:rsidRPr="00F52023">
        <w:rPr>
          <w:rFonts w:ascii="Times New Roman" w:hAnsi="Times New Roman" w:cs="Times New Roman"/>
          <w:sz w:val="28"/>
          <w:szCs w:val="28"/>
        </w:rPr>
        <w:t>активно публик</w:t>
      </w:r>
      <w:r>
        <w:rPr>
          <w:rFonts w:ascii="Times New Roman" w:hAnsi="Times New Roman" w:cs="Times New Roman"/>
          <w:sz w:val="28"/>
          <w:szCs w:val="28"/>
        </w:rPr>
        <w:t>овали</w:t>
      </w:r>
      <w:r w:rsidR="00FF53E5" w:rsidRPr="00F52023">
        <w:rPr>
          <w:rFonts w:ascii="Times New Roman" w:hAnsi="Times New Roman" w:cs="Times New Roman"/>
          <w:sz w:val="28"/>
          <w:szCs w:val="28"/>
        </w:rPr>
        <w:t xml:space="preserve"> свои материалы  на разных педагогических сайта</w:t>
      </w:r>
      <w:r w:rsidR="00F52023" w:rsidRPr="00F52023">
        <w:rPr>
          <w:rFonts w:ascii="Times New Roman" w:hAnsi="Times New Roman" w:cs="Times New Roman"/>
          <w:sz w:val="28"/>
          <w:szCs w:val="28"/>
        </w:rPr>
        <w:t>х.</w:t>
      </w:r>
    </w:p>
    <w:p w:rsidR="00475970" w:rsidRDefault="00D707A6" w:rsidP="00475970">
      <w:pPr>
        <w:tabs>
          <w:tab w:val="left" w:pos="36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475970">
        <w:rPr>
          <w:rFonts w:ascii="Times New Roman" w:hAnsi="Times New Roman" w:cs="Times New Roman"/>
          <w:sz w:val="28"/>
          <w:szCs w:val="28"/>
        </w:rPr>
        <w:t>частвовали в</w:t>
      </w:r>
      <w:r w:rsidR="004D29A9">
        <w:rPr>
          <w:rFonts w:ascii="Times New Roman" w:hAnsi="Times New Roman" w:cs="Times New Roman"/>
          <w:sz w:val="28"/>
          <w:szCs w:val="28"/>
        </w:rPr>
        <w:t xml:space="preserve">о всех мероприятиях и </w:t>
      </w:r>
      <w:r w:rsidR="00475970">
        <w:rPr>
          <w:rFonts w:ascii="Times New Roman" w:hAnsi="Times New Roman" w:cs="Times New Roman"/>
          <w:sz w:val="28"/>
          <w:szCs w:val="28"/>
        </w:rPr>
        <w:t xml:space="preserve"> конкур</w:t>
      </w:r>
      <w:r w:rsidR="004D29A9">
        <w:rPr>
          <w:rFonts w:ascii="Times New Roman" w:hAnsi="Times New Roman" w:cs="Times New Roman"/>
          <w:sz w:val="28"/>
          <w:szCs w:val="28"/>
        </w:rPr>
        <w:t>сах районного масштаба и занимали призовые места</w:t>
      </w:r>
    </w:p>
    <w:p w:rsidR="004D29A9" w:rsidRDefault="004D29A9" w:rsidP="004D29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23371B" w:rsidRPr="00E052F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3.</w:t>
      </w:r>
    </w:p>
    <w:p w:rsidR="0023371B" w:rsidRPr="00E052F8" w:rsidRDefault="0023371B" w:rsidP="0023371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052F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Выводы: </w:t>
      </w:r>
    </w:p>
    <w:p w:rsidR="0023371B" w:rsidRPr="00E052F8" w:rsidRDefault="004D29A9" w:rsidP="0023371B">
      <w:pPr>
        <w:widowControl w:val="0"/>
        <w:spacing w:after="0" w:line="413" w:lineRule="exact"/>
        <w:ind w:firstLine="709"/>
        <w:jc w:val="both"/>
        <w:rPr>
          <w:rFonts w:ascii="PT Astra Serif" w:eastAsia="Calibri" w:hAnsi="PT Astra Serif" w:cs="Times New Roman"/>
          <w:iCs/>
          <w:sz w:val="28"/>
          <w:szCs w:val="28"/>
          <w:lang w:eastAsia="en-US"/>
        </w:rPr>
      </w:pPr>
      <w:r>
        <w:rPr>
          <w:rFonts w:ascii="PT Astra Serif" w:eastAsia="Calibri" w:hAnsi="PT Astra Serif" w:cs="Times New Roman"/>
          <w:iCs/>
          <w:sz w:val="28"/>
          <w:szCs w:val="28"/>
          <w:lang w:eastAsia="en-US"/>
        </w:rPr>
        <w:t>Анализ деятельности МК</w:t>
      </w:r>
      <w:r w:rsidR="0023371B" w:rsidRPr="00E052F8">
        <w:rPr>
          <w:rFonts w:ascii="PT Astra Serif" w:eastAsia="Calibri" w:hAnsi="PT Astra Serif" w:cs="Times New Roman"/>
          <w:iCs/>
          <w:sz w:val="28"/>
          <w:szCs w:val="28"/>
          <w:lang w:eastAsia="en-US"/>
        </w:rPr>
        <w:t>ДОУ  выявил:</w:t>
      </w:r>
    </w:p>
    <w:p w:rsidR="0023371B" w:rsidRPr="00E052F8" w:rsidRDefault="004D29A9" w:rsidP="0023371B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709"/>
        <w:jc w:val="both"/>
        <w:rPr>
          <w:rFonts w:ascii="PT Astra Serif" w:eastAsia="Calibri" w:hAnsi="PT Astra Serif" w:cs="Times New Roman"/>
          <w:iCs/>
          <w:sz w:val="28"/>
          <w:szCs w:val="28"/>
          <w:lang w:eastAsia="en-US"/>
        </w:rPr>
      </w:pPr>
      <w:r>
        <w:rPr>
          <w:rFonts w:ascii="PT Astra Serif" w:eastAsia="Calibri" w:hAnsi="PT Astra Serif" w:cs="Times New Roman"/>
          <w:iCs/>
          <w:sz w:val="28"/>
          <w:szCs w:val="28"/>
          <w:lang w:eastAsia="en-US"/>
        </w:rPr>
        <w:t>МКДОУ</w:t>
      </w:r>
      <w:r w:rsidR="0023371B" w:rsidRPr="00E052F8">
        <w:rPr>
          <w:rFonts w:ascii="PT Astra Serif" w:eastAsia="Calibri" w:hAnsi="PT Astra Serif" w:cs="Times New Roman"/>
          <w:iCs/>
          <w:sz w:val="28"/>
          <w:szCs w:val="28"/>
          <w:lang w:eastAsia="en-US"/>
        </w:rPr>
        <w:t xml:space="preserve">  функционирует в соответствии с нормативными документами в сфере образования Российской Федерации. Контингент воспитанников социально благополучный.</w:t>
      </w:r>
    </w:p>
    <w:p w:rsidR="0023371B" w:rsidRPr="00E052F8" w:rsidRDefault="0023371B" w:rsidP="0023371B">
      <w:pPr>
        <w:numPr>
          <w:ilvl w:val="0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52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Образовательный процесс в </w:t>
      </w:r>
      <w:r w:rsidR="004D29A9">
        <w:rPr>
          <w:rFonts w:ascii="PT Astra Serif" w:eastAsia="Calibri" w:hAnsi="PT Astra Serif" w:cs="Times New Roman"/>
          <w:iCs/>
          <w:sz w:val="28"/>
          <w:szCs w:val="28"/>
          <w:lang w:eastAsia="en-US"/>
        </w:rPr>
        <w:t>МК</w:t>
      </w:r>
      <w:r w:rsidR="00E052F8" w:rsidRPr="00E052F8">
        <w:rPr>
          <w:rFonts w:ascii="PT Astra Serif" w:eastAsia="Calibri" w:hAnsi="PT Astra Serif" w:cs="Times New Roman"/>
          <w:iCs/>
          <w:sz w:val="28"/>
          <w:szCs w:val="28"/>
          <w:lang w:eastAsia="en-US"/>
        </w:rPr>
        <w:t xml:space="preserve">ДОУ </w:t>
      </w:r>
      <w:r w:rsidRPr="00E052F8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строится с учетом требований санитарно-гигиенического режима в дошкольных учреждениях. Выполнение детьми программы осуществляется на хороше</w:t>
      </w:r>
      <w:r w:rsidR="004D29A9">
        <w:rPr>
          <w:rFonts w:ascii="Times New Roman" w:eastAsia="Times New Roman" w:hAnsi="Times New Roman" w:cs="Times New Roman"/>
          <w:sz w:val="28"/>
          <w:szCs w:val="28"/>
          <w:lang w:eastAsia="ar-SA"/>
        </w:rPr>
        <w:t>м уровне. Годовые задачи за 2022</w:t>
      </w:r>
      <w:r w:rsidRPr="00E052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учебный год реализованы в полном объеме. Систематически организуются и проводятся различные тематические мероприятия. Дет</w:t>
      </w:r>
      <w:r w:rsidR="004D29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ский сад является участником районных </w:t>
      </w:r>
      <w:r w:rsidR="00104DF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республиканских </w:t>
      </w:r>
      <w:r w:rsidRPr="00E052F8">
        <w:rPr>
          <w:rFonts w:ascii="Times New Roman" w:eastAsia="Times New Roman" w:hAnsi="Times New Roman" w:cs="Times New Roman"/>
          <w:sz w:val="28"/>
          <w:szCs w:val="28"/>
          <w:lang w:eastAsia="ar-SA"/>
        </w:rPr>
        <w:t>мероприятий.</w:t>
      </w:r>
    </w:p>
    <w:p w:rsidR="0023371B" w:rsidRPr="00E052F8" w:rsidRDefault="004D29A9" w:rsidP="0023371B">
      <w:pPr>
        <w:numPr>
          <w:ilvl w:val="0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PT Astra Serif" w:eastAsia="Calibri" w:hAnsi="PT Astra Serif" w:cs="Times New Roman"/>
          <w:iCs/>
          <w:sz w:val="28"/>
          <w:szCs w:val="28"/>
          <w:lang w:eastAsia="en-US"/>
        </w:rPr>
        <w:t>МКДОУ</w:t>
      </w:r>
      <w:r w:rsidR="00E052F8" w:rsidRPr="00E052F8">
        <w:rPr>
          <w:rFonts w:ascii="PT Astra Serif" w:eastAsia="Calibri" w:hAnsi="PT Astra Serif" w:cs="Times New Roman"/>
          <w:iCs/>
          <w:sz w:val="28"/>
          <w:szCs w:val="28"/>
          <w:lang w:eastAsia="en-US"/>
        </w:rPr>
        <w:t xml:space="preserve"> </w:t>
      </w:r>
      <w:r w:rsidR="0023371B" w:rsidRPr="00E052F8">
        <w:rPr>
          <w:rFonts w:ascii="Times New Roman" w:eastAsia="Times New Roman" w:hAnsi="Times New Roman" w:cs="Times New Roman"/>
          <w:sz w:val="28"/>
          <w:szCs w:val="28"/>
          <w:lang w:eastAsia="ar-SA"/>
        </w:rPr>
        <w:t>укомплектовано кадрами полностью. Педагоги детского сада постоянно повышают свой профессиональный уровень</w:t>
      </w:r>
      <w:r w:rsidR="00104DF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ДИРО г</w:t>
      </w:r>
      <w:proofErr w:type="gramStart"/>
      <w:r w:rsidR="00104DF3">
        <w:rPr>
          <w:rFonts w:ascii="Times New Roman" w:eastAsia="Times New Roman" w:hAnsi="Times New Roman" w:cs="Times New Roman"/>
          <w:sz w:val="28"/>
          <w:szCs w:val="28"/>
          <w:lang w:eastAsia="ar-SA"/>
        </w:rPr>
        <w:t>.М</w:t>
      </w:r>
      <w:proofErr w:type="gramEnd"/>
      <w:r w:rsidR="00104DF3">
        <w:rPr>
          <w:rFonts w:ascii="Times New Roman" w:eastAsia="Times New Roman" w:hAnsi="Times New Roman" w:cs="Times New Roman"/>
          <w:sz w:val="28"/>
          <w:szCs w:val="28"/>
          <w:lang w:eastAsia="ar-SA"/>
        </w:rPr>
        <w:t>ахачкала</w:t>
      </w:r>
      <w:r w:rsidR="0023371B" w:rsidRPr="00E052F8">
        <w:rPr>
          <w:rFonts w:ascii="Times New Roman" w:eastAsia="Times New Roman" w:hAnsi="Times New Roman" w:cs="Times New Roman"/>
          <w:sz w:val="28"/>
          <w:szCs w:val="28"/>
          <w:lang w:eastAsia="ar-SA"/>
        </w:rPr>
        <w:t>, посещают методические объединения</w:t>
      </w:r>
      <w:r w:rsidR="00104DF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района</w:t>
      </w:r>
      <w:r w:rsidR="0023371B" w:rsidRPr="00E052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приобретают и изучают новинки периодической и методической литературы. </w:t>
      </w:r>
    </w:p>
    <w:p w:rsidR="0023371B" w:rsidRPr="00E052F8" w:rsidRDefault="004D29A9" w:rsidP="0023371B">
      <w:pPr>
        <w:numPr>
          <w:ilvl w:val="0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МК</w:t>
      </w:r>
      <w:r w:rsidR="0023371B" w:rsidRPr="00E052F8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 создаются условия для максимального удовлетворения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ДОУ, участвовать в жизнедеятельности детского сада.</w:t>
      </w:r>
    </w:p>
    <w:p w:rsidR="0023371B" w:rsidRPr="00E052F8" w:rsidRDefault="004D29A9" w:rsidP="0023371B">
      <w:pPr>
        <w:numPr>
          <w:ilvl w:val="0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Здание МКДОУ требует капитального</w:t>
      </w:r>
      <w:r w:rsidR="00841E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ремонта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0E7ED1" w:rsidRDefault="000E7ED1" w:rsidP="00E0585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7ED1" w:rsidRDefault="000E7ED1" w:rsidP="00E0585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7ED1" w:rsidRDefault="000E7ED1" w:rsidP="00E0585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7ED1" w:rsidRDefault="000E7ED1" w:rsidP="00E0585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7ED1" w:rsidRDefault="000E7ED1" w:rsidP="00E0585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7ED1" w:rsidRDefault="000E7ED1" w:rsidP="00E0585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7ED1" w:rsidRDefault="000E7ED1" w:rsidP="000E7ED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22EDA" w:rsidRDefault="00B22EDA" w:rsidP="000E7ED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585E" w:rsidRPr="006D2E73" w:rsidRDefault="00E0585E" w:rsidP="00AF4A70">
      <w:pPr>
        <w:tabs>
          <w:tab w:val="left" w:pos="36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0585E" w:rsidRPr="006D2E73" w:rsidSect="003D08DB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Serif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87B7BF5"/>
    <w:multiLevelType w:val="hybridMultilevel"/>
    <w:tmpl w:val="CE5E9D18"/>
    <w:lvl w:ilvl="0" w:tplc="0419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>
    <w:nsid w:val="1E833937"/>
    <w:multiLevelType w:val="hybridMultilevel"/>
    <w:tmpl w:val="6DE4667C"/>
    <w:lvl w:ilvl="0" w:tplc="0BAC06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C226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6605F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4436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5CDB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92AD3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E47E9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B8C0A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C4ABB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D3170B"/>
    <w:multiLevelType w:val="hybridMultilevel"/>
    <w:tmpl w:val="8064E0FA"/>
    <w:lvl w:ilvl="0" w:tplc="A6BC1B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1EC15C2"/>
    <w:multiLevelType w:val="hybridMultilevel"/>
    <w:tmpl w:val="DB3ABE7A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5">
    <w:nsid w:val="250568B0"/>
    <w:multiLevelType w:val="hybridMultilevel"/>
    <w:tmpl w:val="10503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607C72"/>
    <w:multiLevelType w:val="hybridMultilevel"/>
    <w:tmpl w:val="073AB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2F6D61"/>
    <w:multiLevelType w:val="hybridMultilevel"/>
    <w:tmpl w:val="DF0C8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110A6D"/>
    <w:multiLevelType w:val="hybridMultilevel"/>
    <w:tmpl w:val="F7FAF3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BC6496B"/>
    <w:multiLevelType w:val="hybridMultilevel"/>
    <w:tmpl w:val="B8A65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1007063"/>
    <w:multiLevelType w:val="multilevel"/>
    <w:tmpl w:val="4DE26BF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9" w:hanging="1800"/>
      </w:pPr>
      <w:rPr>
        <w:rFonts w:hint="default"/>
      </w:rPr>
    </w:lvl>
  </w:abstractNum>
  <w:abstractNum w:abstractNumId="11">
    <w:nsid w:val="4E5B4F10"/>
    <w:multiLevelType w:val="hybridMultilevel"/>
    <w:tmpl w:val="A42EEAC4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2">
    <w:nsid w:val="5022730D"/>
    <w:multiLevelType w:val="hybridMultilevel"/>
    <w:tmpl w:val="5672CC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D0CBA"/>
    <w:multiLevelType w:val="hybridMultilevel"/>
    <w:tmpl w:val="CBD083F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6D6696B"/>
    <w:multiLevelType w:val="hybridMultilevel"/>
    <w:tmpl w:val="330A9294"/>
    <w:lvl w:ilvl="0" w:tplc="B7FE0158">
      <w:start w:val="1"/>
      <w:numFmt w:val="bullet"/>
      <w:lvlText w:val=""/>
      <w:lvlJc w:val="left"/>
      <w:pPr>
        <w:tabs>
          <w:tab w:val="num" w:pos="3196"/>
        </w:tabs>
        <w:ind w:left="3196" w:hanging="360"/>
      </w:pPr>
      <w:rPr>
        <w:rFonts w:ascii="Wingdings" w:hAnsi="Wingdings" w:hint="default"/>
      </w:rPr>
    </w:lvl>
    <w:lvl w:ilvl="1" w:tplc="D0E4756E" w:tentative="1">
      <w:start w:val="1"/>
      <w:numFmt w:val="bullet"/>
      <w:lvlText w:val=""/>
      <w:lvlJc w:val="left"/>
      <w:pPr>
        <w:tabs>
          <w:tab w:val="num" w:pos="3916"/>
        </w:tabs>
        <w:ind w:left="3916" w:hanging="360"/>
      </w:pPr>
      <w:rPr>
        <w:rFonts w:ascii="Wingdings" w:hAnsi="Wingdings" w:hint="default"/>
      </w:rPr>
    </w:lvl>
    <w:lvl w:ilvl="2" w:tplc="9A5AF788" w:tentative="1">
      <w:start w:val="1"/>
      <w:numFmt w:val="bullet"/>
      <w:lvlText w:val=""/>
      <w:lvlJc w:val="left"/>
      <w:pPr>
        <w:tabs>
          <w:tab w:val="num" w:pos="4636"/>
        </w:tabs>
        <w:ind w:left="4636" w:hanging="360"/>
      </w:pPr>
      <w:rPr>
        <w:rFonts w:ascii="Wingdings" w:hAnsi="Wingdings" w:hint="default"/>
      </w:rPr>
    </w:lvl>
    <w:lvl w:ilvl="3" w:tplc="9EA6E4B4" w:tentative="1">
      <w:start w:val="1"/>
      <w:numFmt w:val="bullet"/>
      <w:lvlText w:val=""/>
      <w:lvlJc w:val="left"/>
      <w:pPr>
        <w:tabs>
          <w:tab w:val="num" w:pos="5356"/>
        </w:tabs>
        <w:ind w:left="5356" w:hanging="360"/>
      </w:pPr>
      <w:rPr>
        <w:rFonts w:ascii="Wingdings" w:hAnsi="Wingdings" w:hint="default"/>
      </w:rPr>
    </w:lvl>
    <w:lvl w:ilvl="4" w:tplc="5734F772" w:tentative="1">
      <w:start w:val="1"/>
      <w:numFmt w:val="bullet"/>
      <w:lvlText w:val=""/>
      <w:lvlJc w:val="left"/>
      <w:pPr>
        <w:tabs>
          <w:tab w:val="num" w:pos="6076"/>
        </w:tabs>
        <w:ind w:left="6076" w:hanging="360"/>
      </w:pPr>
      <w:rPr>
        <w:rFonts w:ascii="Wingdings" w:hAnsi="Wingdings" w:hint="default"/>
      </w:rPr>
    </w:lvl>
    <w:lvl w:ilvl="5" w:tplc="846CBB7A" w:tentative="1">
      <w:start w:val="1"/>
      <w:numFmt w:val="bullet"/>
      <w:lvlText w:val=""/>
      <w:lvlJc w:val="left"/>
      <w:pPr>
        <w:tabs>
          <w:tab w:val="num" w:pos="6796"/>
        </w:tabs>
        <w:ind w:left="6796" w:hanging="360"/>
      </w:pPr>
      <w:rPr>
        <w:rFonts w:ascii="Wingdings" w:hAnsi="Wingdings" w:hint="default"/>
      </w:rPr>
    </w:lvl>
    <w:lvl w:ilvl="6" w:tplc="B1B4F90A" w:tentative="1">
      <w:start w:val="1"/>
      <w:numFmt w:val="bullet"/>
      <w:lvlText w:val=""/>
      <w:lvlJc w:val="left"/>
      <w:pPr>
        <w:tabs>
          <w:tab w:val="num" w:pos="7516"/>
        </w:tabs>
        <w:ind w:left="7516" w:hanging="360"/>
      </w:pPr>
      <w:rPr>
        <w:rFonts w:ascii="Wingdings" w:hAnsi="Wingdings" w:hint="default"/>
      </w:rPr>
    </w:lvl>
    <w:lvl w:ilvl="7" w:tplc="AFFCDD0A" w:tentative="1">
      <w:start w:val="1"/>
      <w:numFmt w:val="bullet"/>
      <w:lvlText w:val=""/>
      <w:lvlJc w:val="left"/>
      <w:pPr>
        <w:tabs>
          <w:tab w:val="num" w:pos="8236"/>
        </w:tabs>
        <w:ind w:left="8236" w:hanging="360"/>
      </w:pPr>
      <w:rPr>
        <w:rFonts w:ascii="Wingdings" w:hAnsi="Wingdings" w:hint="default"/>
      </w:rPr>
    </w:lvl>
    <w:lvl w:ilvl="8" w:tplc="535ED09E" w:tentative="1">
      <w:start w:val="1"/>
      <w:numFmt w:val="bullet"/>
      <w:lvlText w:val=""/>
      <w:lvlJc w:val="left"/>
      <w:pPr>
        <w:tabs>
          <w:tab w:val="num" w:pos="8956"/>
        </w:tabs>
        <w:ind w:left="8956" w:hanging="360"/>
      </w:pPr>
      <w:rPr>
        <w:rFonts w:ascii="Wingdings" w:hAnsi="Wingdings" w:hint="default"/>
      </w:rPr>
    </w:lvl>
  </w:abstractNum>
  <w:abstractNum w:abstractNumId="15">
    <w:nsid w:val="711D320D"/>
    <w:multiLevelType w:val="hybridMultilevel"/>
    <w:tmpl w:val="9D569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DF1D93"/>
    <w:multiLevelType w:val="hybridMultilevel"/>
    <w:tmpl w:val="02AE3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454691"/>
    <w:multiLevelType w:val="hybridMultilevel"/>
    <w:tmpl w:val="EF66A7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17"/>
  </w:num>
  <w:num w:numId="5">
    <w:abstractNumId w:val="8"/>
  </w:num>
  <w:num w:numId="6">
    <w:abstractNumId w:val="14"/>
  </w:num>
  <w:num w:numId="7">
    <w:abstractNumId w:val="16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7"/>
  </w:num>
  <w:num w:numId="16">
    <w:abstractNumId w:val="12"/>
  </w:num>
  <w:num w:numId="17">
    <w:abstractNumId w:val="3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>
    <w:useFELayout/>
  </w:compat>
  <w:rsids>
    <w:rsidRoot w:val="00833608"/>
    <w:rsid w:val="00006604"/>
    <w:rsid w:val="00007668"/>
    <w:rsid w:val="00021DE2"/>
    <w:rsid w:val="00031995"/>
    <w:rsid w:val="000370A2"/>
    <w:rsid w:val="00075CEF"/>
    <w:rsid w:val="000B737E"/>
    <w:rsid w:val="000C0983"/>
    <w:rsid w:val="000E7ED1"/>
    <w:rsid w:val="00104DF3"/>
    <w:rsid w:val="00105463"/>
    <w:rsid w:val="00114375"/>
    <w:rsid w:val="00144640"/>
    <w:rsid w:val="00164DE8"/>
    <w:rsid w:val="00180145"/>
    <w:rsid w:val="001A7941"/>
    <w:rsid w:val="001C7CD2"/>
    <w:rsid w:val="001E7F45"/>
    <w:rsid w:val="00214B7A"/>
    <w:rsid w:val="00216C66"/>
    <w:rsid w:val="0023371B"/>
    <w:rsid w:val="002717A2"/>
    <w:rsid w:val="00295943"/>
    <w:rsid w:val="00297570"/>
    <w:rsid w:val="002A7086"/>
    <w:rsid w:val="0030659B"/>
    <w:rsid w:val="00312EAD"/>
    <w:rsid w:val="00326DAC"/>
    <w:rsid w:val="0033081D"/>
    <w:rsid w:val="00350684"/>
    <w:rsid w:val="00380ED7"/>
    <w:rsid w:val="003B39AE"/>
    <w:rsid w:val="003D08DB"/>
    <w:rsid w:val="00412C3F"/>
    <w:rsid w:val="00433EE0"/>
    <w:rsid w:val="0044724A"/>
    <w:rsid w:val="00475970"/>
    <w:rsid w:val="00497FE4"/>
    <w:rsid w:val="004A6CC9"/>
    <w:rsid w:val="004D29A9"/>
    <w:rsid w:val="004F01B5"/>
    <w:rsid w:val="00516F5A"/>
    <w:rsid w:val="005436BB"/>
    <w:rsid w:val="00592D39"/>
    <w:rsid w:val="005C1AE8"/>
    <w:rsid w:val="005F2BB1"/>
    <w:rsid w:val="006212B5"/>
    <w:rsid w:val="0063047F"/>
    <w:rsid w:val="006522A3"/>
    <w:rsid w:val="00656836"/>
    <w:rsid w:val="0066722C"/>
    <w:rsid w:val="00667C2E"/>
    <w:rsid w:val="00683282"/>
    <w:rsid w:val="006A218C"/>
    <w:rsid w:val="006D051A"/>
    <w:rsid w:val="006D2513"/>
    <w:rsid w:val="006D2E73"/>
    <w:rsid w:val="006F29B1"/>
    <w:rsid w:val="00754ABB"/>
    <w:rsid w:val="00756B07"/>
    <w:rsid w:val="00790DF9"/>
    <w:rsid w:val="007A30D5"/>
    <w:rsid w:val="007A70BD"/>
    <w:rsid w:val="007F6F63"/>
    <w:rsid w:val="0081003D"/>
    <w:rsid w:val="00833608"/>
    <w:rsid w:val="00841E86"/>
    <w:rsid w:val="00843D7C"/>
    <w:rsid w:val="00853F5C"/>
    <w:rsid w:val="00896564"/>
    <w:rsid w:val="008F5CA2"/>
    <w:rsid w:val="00907705"/>
    <w:rsid w:val="00925677"/>
    <w:rsid w:val="00927208"/>
    <w:rsid w:val="00957997"/>
    <w:rsid w:val="00972598"/>
    <w:rsid w:val="00996026"/>
    <w:rsid w:val="009E07D2"/>
    <w:rsid w:val="00A11A07"/>
    <w:rsid w:val="00A6759C"/>
    <w:rsid w:val="00AA5BAD"/>
    <w:rsid w:val="00AC1EBB"/>
    <w:rsid w:val="00AF4A70"/>
    <w:rsid w:val="00AF59AE"/>
    <w:rsid w:val="00B01C22"/>
    <w:rsid w:val="00B06F9F"/>
    <w:rsid w:val="00B1322D"/>
    <w:rsid w:val="00B22EDA"/>
    <w:rsid w:val="00B96638"/>
    <w:rsid w:val="00BA2F49"/>
    <w:rsid w:val="00BC3E3E"/>
    <w:rsid w:val="00BE5C47"/>
    <w:rsid w:val="00CB5F45"/>
    <w:rsid w:val="00CF6727"/>
    <w:rsid w:val="00D21AEF"/>
    <w:rsid w:val="00D24F75"/>
    <w:rsid w:val="00D62592"/>
    <w:rsid w:val="00D707A6"/>
    <w:rsid w:val="00D80D44"/>
    <w:rsid w:val="00DA59D5"/>
    <w:rsid w:val="00DB4FD6"/>
    <w:rsid w:val="00DB7070"/>
    <w:rsid w:val="00DD078D"/>
    <w:rsid w:val="00DE261D"/>
    <w:rsid w:val="00E052F8"/>
    <w:rsid w:val="00E0585E"/>
    <w:rsid w:val="00E124FA"/>
    <w:rsid w:val="00E16821"/>
    <w:rsid w:val="00E97F29"/>
    <w:rsid w:val="00ED3BB9"/>
    <w:rsid w:val="00F50071"/>
    <w:rsid w:val="00F52023"/>
    <w:rsid w:val="00F66BFE"/>
    <w:rsid w:val="00F75777"/>
    <w:rsid w:val="00F90AB5"/>
    <w:rsid w:val="00F9748B"/>
    <w:rsid w:val="00FA3C36"/>
    <w:rsid w:val="00FF4CD9"/>
    <w:rsid w:val="00FF53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qFormat/>
    <w:rsid w:val="00D24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D24F7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D24F7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7">
    <w:name w:val="List Paragraph"/>
    <w:basedOn w:val="a"/>
    <w:uiPriority w:val="34"/>
    <w:qFormat/>
    <w:rsid w:val="00D24F75"/>
    <w:pPr>
      <w:suppressAutoHyphens/>
      <w:autoSpaceDN w:val="0"/>
      <w:spacing w:after="0" w:line="240" w:lineRule="auto"/>
      <w:ind w:left="720"/>
      <w:textAlignment w:val="baseline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Обычный (веб) Знак"/>
    <w:aliases w:val="Обычный (Web) Знак"/>
    <w:link w:val="a3"/>
    <w:rsid w:val="00D24F75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5">
    <w:name w:val="Font Style55"/>
    <w:rsid w:val="00D24F75"/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D24F75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1">
    <w:name w:val="Style41"/>
    <w:basedOn w:val="a"/>
    <w:rsid w:val="00D24F75"/>
    <w:pPr>
      <w:widowControl w:val="0"/>
      <w:autoSpaceDE w:val="0"/>
      <w:autoSpaceDN w:val="0"/>
      <w:adjustRightInd w:val="0"/>
      <w:spacing w:after="0" w:line="240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ubtle Emphasis"/>
    <w:basedOn w:val="a0"/>
    <w:uiPriority w:val="19"/>
    <w:qFormat/>
    <w:rsid w:val="00D24F75"/>
    <w:rPr>
      <w:i/>
      <w:iCs/>
      <w:color w:val="808080" w:themeColor="text1" w:themeTint="7F"/>
    </w:rPr>
  </w:style>
  <w:style w:type="character" w:customStyle="1" w:styleId="a9">
    <w:name w:val="Основной текст_"/>
    <w:basedOn w:val="a0"/>
    <w:link w:val="1"/>
    <w:rsid w:val="00D24F75"/>
    <w:rPr>
      <w:rFonts w:ascii="Arial" w:eastAsia="Arial" w:hAnsi="Arial" w:cs="Arial"/>
      <w:spacing w:val="1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9"/>
    <w:rsid w:val="00D24F75"/>
    <w:pPr>
      <w:widowControl w:val="0"/>
      <w:shd w:val="clear" w:color="auto" w:fill="FFFFFF"/>
      <w:spacing w:after="0" w:line="250" w:lineRule="exact"/>
    </w:pPr>
    <w:rPr>
      <w:rFonts w:ascii="Arial" w:eastAsia="Arial" w:hAnsi="Arial" w:cs="Arial"/>
      <w:spacing w:val="1"/>
      <w:sz w:val="18"/>
      <w:szCs w:val="18"/>
    </w:rPr>
  </w:style>
  <w:style w:type="table" w:styleId="aa">
    <w:name w:val="Table Grid"/>
    <w:basedOn w:val="a1"/>
    <w:uiPriority w:val="59"/>
    <w:rsid w:val="001E7F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7A30D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A30D5"/>
  </w:style>
  <w:style w:type="paragraph" w:styleId="21">
    <w:name w:val="Body Text Indent 2"/>
    <w:basedOn w:val="a"/>
    <w:link w:val="22"/>
    <w:uiPriority w:val="99"/>
    <w:semiHidden/>
    <w:unhideWhenUsed/>
    <w:rsid w:val="007A30D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A30D5"/>
  </w:style>
  <w:style w:type="paragraph" w:styleId="ab">
    <w:name w:val="Body Text Indent"/>
    <w:basedOn w:val="a"/>
    <w:link w:val="ac"/>
    <w:uiPriority w:val="99"/>
    <w:semiHidden/>
    <w:unhideWhenUsed/>
    <w:rsid w:val="007A30D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7A30D5"/>
  </w:style>
  <w:style w:type="paragraph" w:styleId="ad">
    <w:name w:val="Balloon Text"/>
    <w:basedOn w:val="a"/>
    <w:link w:val="ae"/>
    <w:uiPriority w:val="99"/>
    <w:semiHidden/>
    <w:unhideWhenUsed/>
    <w:rsid w:val="00843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43D7C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1A79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149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8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92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80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6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1kras.siteobr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malishisadik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4;&#1058;&#1063;&#1045;&#1058;&#1067;\&#1048;&#1085;&#1092;&#1086;&#1088;&#1084;&#1072;&#1094;&#1080;&#1086;&#1085;&#1085;&#1072;&#1103;%20&#1087;&#1072;&#1087;&#1082;&#1072;\&#1048;&#1085;&#1092;&#1086;&#1088;&#1084;&#1072;&#1094;&#1080;&#1086;&#1085;&#1085;&#1072;&#1103;%20&#1089;&#1087;&#1088;&#1072;&#1074;&#1082;&#1072;%20(&#1086;&#1073;&#1088;&#1072;&#1079;&#1077;&#1094;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B3217-762F-432D-8A92-22AC9346A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Информационная справка (образец)</Template>
  <TotalTime>1732</TotalTime>
  <Pages>1</Pages>
  <Words>2106</Words>
  <Characters>12010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Пользователь</cp:lastModifiedBy>
  <cp:revision>43</cp:revision>
  <cp:lastPrinted>2022-02-18T08:51:00Z</cp:lastPrinted>
  <dcterms:created xsi:type="dcterms:W3CDTF">2017-01-25T10:42:00Z</dcterms:created>
  <dcterms:modified xsi:type="dcterms:W3CDTF">2023-04-26T08:14:00Z</dcterms:modified>
</cp:coreProperties>
</file>